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2D90E" w14:textId="77777777" w:rsidR="002262D5" w:rsidRDefault="002262D5" w:rsidP="00150764">
      <w:pPr>
        <w:spacing w:before="480" w:after="360"/>
        <w:jc w:val="center"/>
        <w:rPr>
          <w:rFonts w:eastAsia="Times New Roman" w:cs="Arial"/>
          <w:kern w:val="28"/>
          <w:sz w:val="36"/>
        </w:rPr>
      </w:pPr>
    </w:p>
    <w:p w14:paraId="1F121434" w14:textId="77777777" w:rsidR="002262D5" w:rsidRDefault="002262D5" w:rsidP="00150764">
      <w:pPr>
        <w:spacing w:before="480" w:after="360"/>
        <w:jc w:val="center"/>
        <w:rPr>
          <w:rFonts w:eastAsia="Times New Roman" w:cs="Arial"/>
          <w:kern w:val="28"/>
          <w:sz w:val="36"/>
        </w:rPr>
      </w:pPr>
    </w:p>
    <w:p w14:paraId="14E479A3" w14:textId="139DC67E" w:rsidR="00061CE2" w:rsidRDefault="00351E2D" w:rsidP="00150764">
      <w:pPr>
        <w:spacing w:before="480" w:after="360"/>
        <w:jc w:val="center"/>
        <w:rPr>
          <w:rFonts w:eastAsia="Times New Roman" w:cs="Arial"/>
          <w:kern w:val="28"/>
          <w:sz w:val="36"/>
        </w:rPr>
      </w:pPr>
      <w:r w:rsidRPr="00072678">
        <w:rPr>
          <w:noProof/>
          <w:color w:val="0000FF"/>
          <w:sz w:val="96"/>
          <w:szCs w:val="72"/>
        </w:rPr>
        <w:drawing>
          <wp:inline distT="0" distB="0" distL="0" distR="0" wp14:anchorId="550725C5" wp14:editId="150477E5">
            <wp:extent cx="4768850" cy="1117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lueOrigin_blue_wordmark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24" t="24576" r="7019" b="25704"/>
                    <a:stretch/>
                  </pic:blipFill>
                  <pic:spPr bwMode="auto">
                    <a:xfrm>
                      <a:off x="0" y="0"/>
                      <a:ext cx="4773408" cy="11186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76DE65" w14:textId="56832A0D" w:rsidR="00A97C46" w:rsidRPr="00BE762D" w:rsidRDefault="002262D5" w:rsidP="00150764">
      <w:pPr>
        <w:spacing w:before="480" w:after="360"/>
        <w:jc w:val="center"/>
      </w:pPr>
      <w:r>
        <w:rPr>
          <w:rFonts w:eastAsia="Times New Roman"/>
          <w:sz w:val="36"/>
          <w:szCs w:val="20"/>
        </w:rPr>
        <w:t xml:space="preserve">Exostar Supplier Guide How To: </w:t>
      </w:r>
      <w:r w:rsidR="00BE762D" w:rsidRPr="00BE762D">
        <w:rPr>
          <w:rFonts w:eastAsia="Times New Roman"/>
          <w:sz w:val="36"/>
          <w:szCs w:val="20"/>
        </w:rPr>
        <w:t xml:space="preserve">Modify </w:t>
      </w:r>
      <w:r w:rsidR="00BE762D">
        <w:rPr>
          <w:rFonts w:eastAsia="Times New Roman"/>
          <w:sz w:val="36"/>
          <w:szCs w:val="20"/>
        </w:rPr>
        <w:t>‘</w:t>
      </w:r>
      <w:r w:rsidR="00BE762D" w:rsidRPr="00BE762D">
        <w:rPr>
          <w:rFonts w:eastAsia="Times New Roman"/>
          <w:sz w:val="36"/>
          <w:szCs w:val="20"/>
        </w:rPr>
        <w:t>My Workspace</w:t>
      </w:r>
      <w:r w:rsidR="00BE762D">
        <w:rPr>
          <w:rFonts w:eastAsia="Times New Roman"/>
          <w:sz w:val="36"/>
          <w:szCs w:val="20"/>
        </w:rPr>
        <w:t>’</w:t>
      </w:r>
      <w:r w:rsidR="00BE762D" w:rsidRPr="00BE762D">
        <w:rPr>
          <w:rFonts w:eastAsia="Times New Roman"/>
          <w:sz w:val="36"/>
          <w:szCs w:val="20"/>
        </w:rPr>
        <w:t xml:space="preserve"> for Notifications</w:t>
      </w:r>
    </w:p>
    <w:p w14:paraId="3C1F98A0" w14:textId="38CC8202" w:rsidR="00BF31EB" w:rsidRPr="00072678" w:rsidRDefault="002262D5" w:rsidP="004F1849">
      <w:pPr>
        <w:tabs>
          <w:tab w:val="right" w:pos="4680"/>
          <w:tab w:val="left" w:pos="4824"/>
        </w:tabs>
        <w:contextualSpacing/>
        <w:jc w:val="center"/>
        <w:rPr>
          <w:rFonts w:eastAsia="Times New Roman" w:cs="Arial"/>
          <w:sz w:val="28"/>
        </w:rPr>
      </w:pPr>
      <w:r>
        <w:rPr>
          <w:rFonts w:eastAsia="Times New Roman" w:cs="Arial"/>
          <w:sz w:val="28"/>
        </w:rPr>
        <w:t>2025-01-</w:t>
      </w:r>
      <w:r w:rsidR="00A13B8D">
        <w:rPr>
          <w:rFonts w:eastAsia="Times New Roman" w:cs="Arial"/>
          <w:sz w:val="28"/>
        </w:rPr>
        <w:t>31</w:t>
      </w:r>
    </w:p>
    <w:p w14:paraId="194E8E3E" w14:textId="3B5362AA" w:rsidR="001B7FC9" w:rsidRPr="00072678" w:rsidRDefault="001B7FC9" w:rsidP="00766879">
      <w:pPr>
        <w:tabs>
          <w:tab w:val="right" w:pos="4680"/>
          <w:tab w:val="left" w:pos="4824"/>
        </w:tabs>
        <w:spacing w:before="0"/>
        <w:rPr>
          <w:rFonts w:cstheme="minorBidi"/>
          <w:i/>
          <w:iCs/>
          <w:color w:val="211CFC"/>
          <w:sz w:val="18"/>
        </w:rPr>
      </w:pPr>
      <w:bookmarkStart w:id="0" w:name="_Ref401556106"/>
      <w:bookmarkStart w:id="1" w:name="_Toc402863202"/>
    </w:p>
    <w:p w14:paraId="639E07FA" w14:textId="2713A6FA" w:rsidR="007A5F6A" w:rsidRPr="009E2BCF" w:rsidRDefault="00F80AE6" w:rsidP="009E2BCF">
      <w:pPr>
        <w:jc w:val="both"/>
        <w:rPr>
          <w:color w:val="595959" w:themeColor="text1" w:themeTint="A6"/>
          <w:sz w:val="24"/>
          <w:szCs w:val="24"/>
        </w:rPr>
      </w:pPr>
      <w:r w:rsidRPr="00072678">
        <w:rPr>
          <w:color w:val="595959" w:themeColor="text1" w:themeTint="A6"/>
          <w:sz w:val="24"/>
          <w:szCs w:val="24"/>
        </w:rPr>
        <w:br w:type="page"/>
      </w:r>
      <w:bookmarkEnd w:id="0"/>
      <w:bookmarkEnd w:id="1"/>
    </w:p>
    <w:p w14:paraId="19C19CA9" w14:textId="576C2FBC" w:rsidR="002262D5" w:rsidRDefault="00BE762D" w:rsidP="00A13B8D">
      <w:pPr>
        <w:pStyle w:val="Heading1"/>
        <w:rPr>
          <w:rFonts w:eastAsiaTheme="minorHAnsi" w:cs="Times New Roman"/>
          <w:b w:val="0"/>
          <w:sz w:val="22"/>
          <w:szCs w:val="22"/>
        </w:rPr>
      </w:pPr>
      <w:r>
        <w:lastRenderedPageBreak/>
        <w:t>Modify ‘My Workspace’ “Multi-Tier Inventory management Exceptions”</w:t>
      </w:r>
    </w:p>
    <w:p w14:paraId="46D9C6C1" w14:textId="705AD80A" w:rsidR="00A13B8D" w:rsidRDefault="00A13B8D" w:rsidP="00A13B8D">
      <w:r>
        <w:t>Log in through the Managed Access Gateway, and go to the main screen on the Procure to Pay window.</w:t>
      </w:r>
    </w:p>
    <w:p w14:paraId="05E8CC26" w14:textId="0E340A8F" w:rsidR="00A13B8D" w:rsidRDefault="00A13B8D" w:rsidP="00A13B8D">
      <w:r>
        <w:t>Once there, select the Menu Button on the left hand side of the screen:</w:t>
      </w:r>
    </w:p>
    <w:p w14:paraId="6AB70B2E" w14:textId="77777777" w:rsidR="00A13B8D" w:rsidRDefault="00A13B8D" w:rsidP="00A13B8D"/>
    <w:p w14:paraId="1196EE87" w14:textId="5343CA5C" w:rsidR="00A13B8D" w:rsidRDefault="00A13B8D" w:rsidP="005D6361">
      <w:pPr>
        <w:jc w:val="center"/>
      </w:pPr>
      <w:r w:rsidRPr="00A13B8D">
        <w:rPr>
          <w:noProof/>
        </w:rPr>
        <w:drawing>
          <wp:inline distT="0" distB="0" distL="0" distR="0" wp14:anchorId="5A41E810" wp14:editId="03D681D2">
            <wp:extent cx="6033352" cy="2724150"/>
            <wp:effectExtent l="0" t="0" r="5715" b="0"/>
            <wp:docPr id="11183381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338108" name=""/>
                    <pic:cNvPicPr/>
                  </pic:nvPicPr>
                  <pic:blipFill rotWithShape="1">
                    <a:blip r:embed="rId12"/>
                    <a:srcRect r="57692"/>
                    <a:stretch/>
                  </pic:blipFill>
                  <pic:spPr bwMode="auto">
                    <a:xfrm>
                      <a:off x="0" y="0"/>
                      <a:ext cx="6055149" cy="27339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377D73" w14:textId="3A7A42FD" w:rsidR="00A13B8D" w:rsidRDefault="00A13B8D" w:rsidP="00A13B8D">
      <w:r>
        <w:t>After selecting the Menu Button, select “</w:t>
      </w:r>
      <w:r w:rsidR="00BE762D">
        <w:t>My Workspace”</w:t>
      </w:r>
      <w:r>
        <w:t>:</w:t>
      </w:r>
    </w:p>
    <w:p w14:paraId="149E44E9" w14:textId="2F517309" w:rsidR="00A13B8D" w:rsidRDefault="00BE762D" w:rsidP="005D6361">
      <w:pPr>
        <w:jc w:val="center"/>
      </w:pPr>
      <w:r w:rsidRPr="00BE762D">
        <w:rPr>
          <w:noProof/>
        </w:rPr>
        <w:drawing>
          <wp:inline distT="0" distB="0" distL="0" distR="0" wp14:anchorId="62B6F742" wp14:editId="4BF7CB89">
            <wp:extent cx="5943600" cy="2816860"/>
            <wp:effectExtent l="0" t="0" r="0" b="2540"/>
            <wp:docPr id="17409067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0906785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1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560642" w14:textId="77777777" w:rsidR="00A13B8D" w:rsidRDefault="00A13B8D" w:rsidP="00A13B8D"/>
    <w:p w14:paraId="3BAA5D78" w14:textId="7F68B0DC" w:rsidR="00A13B8D" w:rsidRDefault="00A13B8D" w:rsidP="00A13B8D"/>
    <w:p w14:paraId="3DF2E7DA" w14:textId="4C00438A" w:rsidR="00BE762D" w:rsidRDefault="00BE762D" w:rsidP="00A13B8D">
      <w:r>
        <w:t>It will take you to the “My Workspace” window:</w:t>
      </w:r>
    </w:p>
    <w:p w14:paraId="48E82138" w14:textId="6A36A6C6" w:rsidR="00BE762D" w:rsidRDefault="00BE762D" w:rsidP="005D6361">
      <w:pPr>
        <w:jc w:val="center"/>
      </w:pPr>
      <w:r w:rsidRPr="00BE762D">
        <w:rPr>
          <w:noProof/>
        </w:rPr>
        <w:lastRenderedPageBreak/>
        <w:drawing>
          <wp:inline distT="0" distB="0" distL="0" distR="0" wp14:anchorId="4DA8D8CA" wp14:editId="0395D342">
            <wp:extent cx="5943600" cy="2948305"/>
            <wp:effectExtent l="0" t="0" r="0" b="4445"/>
            <wp:docPr id="18442370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423708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8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B34FC7" w14:textId="20C40817" w:rsidR="00BE762D" w:rsidRDefault="00BE762D" w:rsidP="00A13B8D">
      <w:r>
        <w:t>On the left side, you will see ‘Multi-Tier Inventory Supply Exceptions’ and ‘Multi-Tier Order Management Supply Collaboration’:</w:t>
      </w:r>
    </w:p>
    <w:p w14:paraId="44E9AD0E" w14:textId="6CABBD4A" w:rsidR="00BE762D" w:rsidRDefault="00BE762D" w:rsidP="005D6361">
      <w:pPr>
        <w:jc w:val="center"/>
      </w:pPr>
      <w:r w:rsidRPr="00BE762D">
        <w:rPr>
          <w:noProof/>
        </w:rPr>
        <w:drawing>
          <wp:inline distT="0" distB="0" distL="0" distR="0" wp14:anchorId="1389C063" wp14:editId="6B3CC88E">
            <wp:extent cx="4352925" cy="3920889"/>
            <wp:effectExtent l="0" t="0" r="0" b="3810"/>
            <wp:docPr id="2947842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784273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61074" cy="3928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DD71E3" w14:textId="48097D48" w:rsidR="00BE762D" w:rsidRDefault="00BE762D" w:rsidP="00A13B8D">
      <w:r w:rsidRPr="00BE762D">
        <w:t>Multi-Tier Inventory Management Supply Exceptions</w:t>
      </w:r>
    </w:p>
    <w:p w14:paraId="5BA42E01" w14:textId="4664B65A" w:rsidR="00BE762D" w:rsidRDefault="00BE762D" w:rsidP="00A13B8D">
      <w:r>
        <w:t>Looking at this section, you will see two buttons</w:t>
      </w:r>
    </w:p>
    <w:p w14:paraId="44F6084E" w14:textId="77891C0A" w:rsidR="00BE762D" w:rsidRDefault="00BE762D" w:rsidP="005D6361">
      <w:pPr>
        <w:jc w:val="center"/>
      </w:pPr>
      <w:r w:rsidRPr="00BE762D">
        <w:rPr>
          <w:noProof/>
        </w:rPr>
        <w:lastRenderedPageBreak/>
        <w:drawing>
          <wp:inline distT="0" distB="0" distL="0" distR="0" wp14:anchorId="62059C40" wp14:editId="0C481D64">
            <wp:extent cx="4658375" cy="3324689"/>
            <wp:effectExtent l="0" t="0" r="8890" b="9525"/>
            <wp:docPr id="19712026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1202633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58375" cy="3324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192394" w14:textId="77777777" w:rsidR="00BE762D" w:rsidRDefault="00BE762D" w:rsidP="00A13B8D"/>
    <w:p w14:paraId="49AE78B5" w14:textId="1F538F06" w:rsidR="00BE762D" w:rsidRDefault="00BE762D" w:rsidP="00A13B8D">
      <w:r>
        <w:t>Pressing the open arrow, you will be taken to a large modal to display notifications:</w:t>
      </w:r>
    </w:p>
    <w:p w14:paraId="6FCF659F" w14:textId="77A4D9F1" w:rsidR="00BE762D" w:rsidRDefault="00BE762D" w:rsidP="005D6361">
      <w:pPr>
        <w:jc w:val="center"/>
      </w:pPr>
      <w:r w:rsidRPr="00BE762D">
        <w:rPr>
          <w:noProof/>
        </w:rPr>
        <w:drawing>
          <wp:inline distT="0" distB="0" distL="0" distR="0" wp14:anchorId="0A49F382" wp14:editId="5D93DF28">
            <wp:extent cx="5943600" cy="2459355"/>
            <wp:effectExtent l="0" t="0" r="0" b="0"/>
            <wp:docPr id="53404211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4042114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59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C91149" w14:textId="77777777" w:rsidR="00BE762D" w:rsidRDefault="00BE762D" w:rsidP="00A13B8D"/>
    <w:p w14:paraId="54C18F1C" w14:textId="77777777" w:rsidR="00BE762D" w:rsidRDefault="00BE762D" w:rsidP="00A13B8D"/>
    <w:p w14:paraId="1CA6DB59" w14:textId="77777777" w:rsidR="00BE762D" w:rsidRDefault="00BE762D" w:rsidP="00A13B8D"/>
    <w:p w14:paraId="73715B71" w14:textId="5ECDFFE6" w:rsidR="00BE762D" w:rsidRDefault="00BE762D" w:rsidP="00A13B8D">
      <w:r>
        <w:t>If you want to reduce the amount of sections you can see, select the edit button:</w:t>
      </w:r>
    </w:p>
    <w:p w14:paraId="60402F7F" w14:textId="04C422A2" w:rsidR="00BE762D" w:rsidRDefault="00BE762D" w:rsidP="00A13B8D">
      <w:r w:rsidRPr="00BE762D">
        <w:rPr>
          <w:noProof/>
        </w:rPr>
        <w:lastRenderedPageBreak/>
        <w:drawing>
          <wp:inline distT="0" distB="0" distL="0" distR="0" wp14:anchorId="125A78F8" wp14:editId="633509C1">
            <wp:extent cx="5943600" cy="2459355"/>
            <wp:effectExtent l="0" t="0" r="0" b="0"/>
            <wp:docPr id="15831243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3124387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59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8AA21F" w14:textId="77777777" w:rsidR="00BE762D" w:rsidRDefault="00BE762D" w:rsidP="00A13B8D"/>
    <w:p w14:paraId="5A7055CD" w14:textId="6F2E6CCD" w:rsidR="00BE762D" w:rsidRDefault="00BE762D" w:rsidP="00A13B8D">
      <w:r>
        <w:t>Select which ones you would like visible, and select save on the top side:</w:t>
      </w:r>
    </w:p>
    <w:p w14:paraId="1BAA0CA1" w14:textId="0C7687A5" w:rsidR="00BE762D" w:rsidRPr="00A13B8D" w:rsidRDefault="00BE762D" w:rsidP="00A13B8D">
      <w:r w:rsidRPr="00BE762D">
        <w:rPr>
          <w:noProof/>
        </w:rPr>
        <w:drawing>
          <wp:inline distT="0" distB="0" distL="0" distR="0" wp14:anchorId="3A3E76D8" wp14:editId="63558F94">
            <wp:extent cx="6501633" cy="1886585"/>
            <wp:effectExtent l="0" t="0" r="0" b="0"/>
            <wp:docPr id="124384162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3841629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509427" cy="188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762D" w:rsidRPr="00A13B8D" w:rsidSect="008D4BFF">
      <w:headerReference w:type="default" r:id="rId20"/>
      <w:footerReference w:type="default" r:id="rId21"/>
      <w:footerReference w:type="first" r:id="rId2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95713" w14:textId="77777777" w:rsidR="00C371CE" w:rsidRDefault="00C371CE" w:rsidP="00A97C46">
      <w:pPr>
        <w:spacing w:before="0" w:after="0"/>
      </w:pPr>
      <w:r>
        <w:separator/>
      </w:r>
    </w:p>
  </w:endnote>
  <w:endnote w:type="continuationSeparator" w:id="0">
    <w:p w14:paraId="1F85D0FD" w14:textId="77777777" w:rsidR="00C371CE" w:rsidRDefault="00C371CE" w:rsidP="00A97C46">
      <w:pPr>
        <w:spacing w:before="0" w:after="0"/>
      </w:pPr>
      <w:r>
        <w:continuationSeparator/>
      </w:r>
    </w:p>
  </w:endnote>
  <w:endnote w:type="continuationNotice" w:id="1">
    <w:p w14:paraId="3F524840" w14:textId="77777777" w:rsidR="00C371CE" w:rsidRDefault="00C371CE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rlow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oxima Nova Rg">
    <w:panose1 w:val="02000506030000020004"/>
    <w:charset w:val="00"/>
    <w:family w:val="modern"/>
    <w:notTrueType/>
    <w:pitch w:val="variable"/>
    <w:sig w:usb0="A00002EF" w:usb1="5000E0F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rlow Light">
    <w:panose1 w:val="000004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825"/>
      <w:gridCol w:w="1525"/>
    </w:tblGrid>
    <w:tr w:rsidR="009C7E6C" w:rsidRPr="00E20A16" w14:paraId="66E30DFB" w14:textId="77777777" w:rsidTr="00F65EB0">
      <w:tc>
        <w:tcPr>
          <w:tcW w:w="7825" w:type="dxa"/>
        </w:tcPr>
        <w:p w14:paraId="5CD4EFCF" w14:textId="77777777" w:rsidR="009C7E6C" w:rsidRPr="002262D5" w:rsidRDefault="009C7E6C" w:rsidP="009C7E6C">
          <w:pPr>
            <w:ind w:left="-100"/>
          </w:pPr>
          <w:r w:rsidRPr="002262D5">
            <w:t>Printed or otherwise exported copies of documents are for reference only. Refer to the official repository for the current released version.</w:t>
          </w:r>
        </w:p>
      </w:tc>
      <w:tc>
        <w:tcPr>
          <w:tcW w:w="1525" w:type="dxa"/>
        </w:tcPr>
        <w:p w14:paraId="7000B9C1" w14:textId="77777777" w:rsidR="009C7E6C" w:rsidRPr="00E20A16" w:rsidRDefault="009C7E6C" w:rsidP="00622AA8">
          <w:pPr>
            <w:numPr>
              <w:ilvl w:val="1"/>
              <w:numId w:val="0"/>
            </w:numPr>
            <w:spacing w:before="0" w:after="0"/>
            <w:ind w:right="-30"/>
            <w:jc w:val="right"/>
          </w:pPr>
          <w:r w:rsidRPr="002262D5">
            <w:t xml:space="preserve">Page </w:t>
          </w:r>
          <w:r w:rsidRPr="002262D5">
            <w:fldChar w:fldCharType="begin"/>
          </w:r>
          <w:r w:rsidRPr="002262D5">
            <w:instrText xml:space="preserve"> PAGE </w:instrText>
          </w:r>
          <w:r w:rsidRPr="002262D5">
            <w:fldChar w:fldCharType="separate"/>
          </w:r>
          <w:r w:rsidRPr="002262D5">
            <w:t>2</w:t>
          </w:r>
          <w:r w:rsidRPr="002262D5">
            <w:fldChar w:fldCharType="end"/>
          </w:r>
          <w:r w:rsidRPr="002262D5">
            <w:t xml:space="preserve"> of </w:t>
          </w:r>
          <w:fldSimple w:instr=" NUMPAGES   \* MERGEFORMAT ">
            <w:r w:rsidRPr="002262D5">
              <w:t>31</w:t>
            </w:r>
          </w:fldSimple>
        </w:p>
      </w:tc>
    </w:tr>
  </w:tbl>
  <w:p w14:paraId="10A8F055" w14:textId="6B12583B" w:rsidR="00B93EF8" w:rsidRPr="005B5C76" w:rsidRDefault="00B93EF8" w:rsidP="00284EB7">
    <w:pPr>
      <w:spacing w:after="0"/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D6917" w14:textId="18706EED" w:rsidR="00BA7964" w:rsidRDefault="00BA7964" w:rsidP="00BA7964">
    <w:pPr>
      <w:tabs>
        <w:tab w:val="left" w:pos="664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92E76" w14:textId="77777777" w:rsidR="00C371CE" w:rsidRDefault="00C371CE" w:rsidP="00A97C46">
      <w:pPr>
        <w:spacing w:before="0" w:after="0"/>
      </w:pPr>
      <w:r>
        <w:separator/>
      </w:r>
    </w:p>
  </w:footnote>
  <w:footnote w:type="continuationSeparator" w:id="0">
    <w:p w14:paraId="5BB67349" w14:textId="77777777" w:rsidR="00C371CE" w:rsidRDefault="00C371CE" w:rsidP="00A97C46">
      <w:pPr>
        <w:spacing w:before="0" w:after="0"/>
      </w:pPr>
      <w:r>
        <w:continuationSeparator/>
      </w:r>
    </w:p>
  </w:footnote>
  <w:footnote w:type="continuationNotice" w:id="1">
    <w:p w14:paraId="000CE3A1" w14:textId="77777777" w:rsidR="00C371CE" w:rsidRDefault="00C371CE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447C5" w14:textId="45AEDB7B" w:rsidR="00FC406F" w:rsidRPr="003754E5" w:rsidRDefault="00FC406F" w:rsidP="00261CAC">
    <w:pPr>
      <w:pStyle w:val="Title"/>
      <w:spacing w:before="0"/>
      <w:contextualSpacing w:val="0"/>
      <w:rPr>
        <w:rFonts w:cs="Arial"/>
        <w:sz w:val="24"/>
        <w:szCs w:val="24"/>
      </w:rPr>
    </w:pPr>
    <w:r w:rsidRPr="003754E5">
      <w:rPr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1957BF4C" wp14:editId="56527FC7">
          <wp:simplePos x="0" y="0"/>
          <wp:positionH relativeFrom="margin">
            <wp:align>left</wp:align>
          </wp:positionH>
          <wp:positionV relativeFrom="paragraph">
            <wp:posOffset>-60960</wp:posOffset>
          </wp:positionV>
          <wp:extent cx="1470660" cy="319386"/>
          <wp:effectExtent l="0" t="0" r="0" b="508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0660" cy="3193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54E5">
      <w:rPr>
        <w:rFonts w:cs="Arial"/>
        <w:sz w:val="24"/>
        <w:szCs w:val="24"/>
      </w:rPr>
      <w:ptab w:relativeTo="margin" w:alignment="right" w:leader="none"/>
    </w:r>
    <w:r w:rsidR="002262D5" w:rsidRPr="002262D5">
      <w:t xml:space="preserve"> </w:t>
    </w:r>
    <w:r w:rsidR="00BE762D" w:rsidRPr="00BE762D">
      <w:rPr>
        <w:rFonts w:cs="Arial"/>
        <w:sz w:val="24"/>
        <w:szCs w:val="24"/>
      </w:rPr>
      <w:t>Exostar Supplier Guide How To: Modify ‘My Workspace’ for Notifications</w:t>
    </w:r>
    <w:r w:rsidRPr="003754E5">
      <w:rPr>
        <w:rFonts w:cs="Arial"/>
        <w:sz w:val="24"/>
        <w:szCs w:val="24"/>
      </w:rPr>
      <w:ptab w:relativeTo="margin" w:alignment="right" w:leader="none"/>
    </w:r>
    <w:r w:rsidR="002262D5">
      <w:rPr>
        <w:rFonts w:cs="Arial"/>
        <w:sz w:val="24"/>
        <w:szCs w:val="24"/>
      </w:rPr>
      <w:t>2025-01-</w:t>
    </w:r>
    <w:r w:rsidR="00BE762D">
      <w:rPr>
        <w:rFonts w:cs="Arial"/>
        <w:sz w:val="24"/>
        <w:szCs w:val="24"/>
      </w:rPr>
      <w:t>31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27EF3"/>
    <w:multiLevelType w:val="hybridMultilevel"/>
    <w:tmpl w:val="09D46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B3CAB"/>
    <w:multiLevelType w:val="multilevel"/>
    <w:tmpl w:val="B46045F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CB12714"/>
    <w:multiLevelType w:val="multilevel"/>
    <w:tmpl w:val="F062AA2A"/>
    <w:lvl w:ilvl="0">
      <w:start w:val="1"/>
      <w:numFmt w:val="decimal"/>
      <w:pStyle w:val="Heading1"/>
      <w:lvlText w:val="%1."/>
      <w:lvlJc w:val="left"/>
      <w:pPr>
        <w:ind w:left="6498" w:hanging="288"/>
      </w:pPr>
      <w:rPr>
        <w:rFonts w:hint="default"/>
        <w:color w:val="auto"/>
        <w:sz w:val="24"/>
      </w:rPr>
    </w:lvl>
    <w:lvl w:ilvl="1">
      <w:start w:val="1"/>
      <w:numFmt w:val="decimal"/>
      <w:pStyle w:val="Heading2"/>
      <w:isLgl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isLgl/>
      <w:lvlText w:val="%1.%2.%3."/>
      <w:lvlJc w:val="left"/>
      <w:pPr>
        <w:ind w:left="864" w:hanging="792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Heading4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pStyle w:val="Heading5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pStyle w:val="Heading6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pStyle w:val="Heading7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06D4BC0"/>
    <w:multiLevelType w:val="multilevel"/>
    <w:tmpl w:val="97C85962"/>
    <w:lvl w:ilvl="0">
      <w:start w:val="3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1.%2"/>
      <w:lvlJc w:val="left"/>
      <w:pPr>
        <w:ind w:left="756" w:hanging="720"/>
      </w:pPr>
    </w:lvl>
    <w:lvl w:ilvl="2">
      <w:start w:val="2"/>
      <w:numFmt w:val="decimal"/>
      <w:lvlText w:val="%1.%2.%3"/>
      <w:lvlJc w:val="left"/>
      <w:pPr>
        <w:ind w:left="792" w:hanging="720"/>
      </w:pPr>
    </w:lvl>
    <w:lvl w:ilvl="3">
      <w:start w:val="1"/>
      <w:numFmt w:val="decimal"/>
      <w:lvlText w:val="%1.%2.%3.%4"/>
      <w:lvlJc w:val="left"/>
      <w:pPr>
        <w:ind w:left="1188" w:hanging="1080"/>
      </w:pPr>
    </w:lvl>
    <w:lvl w:ilvl="4">
      <w:start w:val="1"/>
      <w:numFmt w:val="decimal"/>
      <w:lvlText w:val="%1.%2.%3.%4.%5"/>
      <w:lvlJc w:val="left"/>
      <w:pPr>
        <w:ind w:left="1224" w:hanging="1080"/>
      </w:pPr>
    </w:lvl>
    <w:lvl w:ilvl="5">
      <w:start w:val="1"/>
      <w:numFmt w:val="decimal"/>
      <w:lvlText w:val="%1.%2.%3.%4.%5.%6"/>
      <w:lvlJc w:val="left"/>
      <w:pPr>
        <w:ind w:left="1620" w:hanging="1440"/>
      </w:pPr>
    </w:lvl>
    <w:lvl w:ilvl="6">
      <w:start w:val="1"/>
      <w:numFmt w:val="decimal"/>
      <w:lvlText w:val="%1.%2.%3.%4.%5.%6.%7"/>
      <w:lvlJc w:val="left"/>
      <w:pPr>
        <w:ind w:left="2016" w:hanging="1800"/>
      </w:pPr>
    </w:lvl>
    <w:lvl w:ilvl="7">
      <w:start w:val="1"/>
      <w:numFmt w:val="decimal"/>
      <w:lvlText w:val="%1.%2.%3.%4.%5.%6.%7.%8"/>
      <w:lvlJc w:val="left"/>
      <w:pPr>
        <w:ind w:left="2052" w:hanging="1800"/>
      </w:pPr>
    </w:lvl>
    <w:lvl w:ilvl="8">
      <w:start w:val="1"/>
      <w:numFmt w:val="decimal"/>
      <w:lvlText w:val="%1.%2.%3.%4.%5.%6.%7.%8.%9"/>
      <w:lvlJc w:val="left"/>
      <w:pPr>
        <w:ind w:left="2448" w:hanging="2160"/>
      </w:pPr>
    </w:lvl>
  </w:abstractNum>
  <w:abstractNum w:abstractNumId="4" w15:restartNumberingAfterBreak="0">
    <w:nsid w:val="11E0709B"/>
    <w:multiLevelType w:val="hybridMultilevel"/>
    <w:tmpl w:val="82D003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5A15FA"/>
    <w:multiLevelType w:val="hybridMultilevel"/>
    <w:tmpl w:val="A648B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463EA8"/>
    <w:multiLevelType w:val="hybridMultilevel"/>
    <w:tmpl w:val="CC821C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417CB4"/>
    <w:multiLevelType w:val="hybridMultilevel"/>
    <w:tmpl w:val="C1A6940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DD10882"/>
    <w:multiLevelType w:val="hybridMultilevel"/>
    <w:tmpl w:val="2D463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9C7FBE"/>
    <w:multiLevelType w:val="hybridMultilevel"/>
    <w:tmpl w:val="BFE2C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B0115"/>
    <w:multiLevelType w:val="hybridMultilevel"/>
    <w:tmpl w:val="2DD84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193DC0"/>
    <w:multiLevelType w:val="multilevel"/>
    <w:tmpl w:val="B3AE9E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851440B"/>
    <w:multiLevelType w:val="hybridMultilevel"/>
    <w:tmpl w:val="98B286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5A7805"/>
    <w:multiLevelType w:val="hybridMultilevel"/>
    <w:tmpl w:val="72FA5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370B40"/>
    <w:multiLevelType w:val="multilevel"/>
    <w:tmpl w:val="B3AE9E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46FA377C"/>
    <w:multiLevelType w:val="hybridMultilevel"/>
    <w:tmpl w:val="7D36D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2F5BAA"/>
    <w:multiLevelType w:val="multilevel"/>
    <w:tmpl w:val="D58875EE"/>
    <w:lvl w:ilvl="0">
      <w:start w:val="1"/>
      <w:numFmt w:val="upperLetter"/>
      <w:pStyle w:val="Appendix"/>
      <w:lvlText w:val="Appendix %1"/>
      <w:lvlJc w:val="left"/>
      <w:pPr>
        <w:tabs>
          <w:tab w:val="num" w:pos="216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Appendix2"/>
      <w:lvlText w:val="%1.%2"/>
      <w:lvlJc w:val="left"/>
      <w:pPr>
        <w:tabs>
          <w:tab w:val="num" w:pos="720"/>
        </w:tabs>
        <w:ind w:left="72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Appendix3"/>
      <w:lvlText w:val="%1.%2.%3"/>
      <w:lvlJc w:val="left"/>
      <w:pPr>
        <w:tabs>
          <w:tab w:val="num" w:pos="1080"/>
        </w:tabs>
        <w:ind w:left="1080" w:hanging="108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tabs>
          <w:tab w:val="num" w:pos="1368"/>
        </w:tabs>
        <w:ind w:left="1368" w:hanging="1368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1440" w:hanging="1440"/>
      </w:pPr>
    </w:lvl>
  </w:abstractNum>
  <w:abstractNum w:abstractNumId="17" w15:restartNumberingAfterBreak="0">
    <w:nsid w:val="555679AD"/>
    <w:multiLevelType w:val="hybridMultilevel"/>
    <w:tmpl w:val="447CA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5D541A"/>
    <w:multiLevelType w:val="hybridMultilevel"/>
    <w:tmpl w:val="70B8A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A91B2A"/>
    <w:multiLevelType w:val="hybridMultilevel"/>
    <w:tmpl w:val="EB1AD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C067B9"/>
    <w:multiLevelType w:val="multilevel"/>
    <w:tmpl w:val="B3AE9E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15B29CA"/>
    <w:multiLevelType w:val="hybridMultilevel"/>
    <w:tmpl w:val="D4FA1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76F1B"/>
    <w:multiLevelType w:val="hybridMultilevel"/>
    <w:tmpl w:val="7B609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0702FB"/>
    <w:multiLevelType w:val="hybridMultilevel"/>
    <w:tmpl w:val="EF88C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7E45B5"/>
    <w:multiLevelType w:val="hybridMultilevel"/>
    <w:tmpl w:val="CAE67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E90F5D"/>
    <w:multiLevelType w:val="hybridMultilevel"/>
    <w:tmpl w:val="426EE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4F45F6"/>
    <w:multiLevelType w:val="hybridMultilevel"/>
    <w:tmpl w:val="867E39DC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num w:numId="1" w16cid:durableId="1320887684">
    <w:abstractNumId w:val="2"/>
  </w:num>
  <w:num w:numId="2" w16cid:durableId="831287999">
    <w:abstractNumId w:val="1"/>
  </w:num>
  <w:num w:numId="3" w16cid:durableId="2108116055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60348967">
    <w:abstractNumId w:val="13"/>
  </w:num>
  <w:num w:numId="5" w16cid:durableId="655769687">
    <w:abstractNumId w:val="23"/>
  </w:num>
  <w:num w:numId="6" w16cid:durableId="392197788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572823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8346531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9980722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14814401">
    <w:abstractNumId w:val="7"/>
  </w:num>
  <w:num w:numId="11" w16cid:durableId="370303834">
    <w:abstractNumId w:val="5"/>
  </w:num>
  <w:num w:numId="12" w16cid:durableId="2001688486">
    <w:abstractNumId w:val="16"/>
  </w:num>
  <w:num w:numId="13" w16cid:durableId="1107626101">
    <w:abstractNumId w:val="2"/>
  </w:num>
  <w:num w:numId="14" w16cid:durableId="508957051">
    <w:abstractNumId w:val="12"/>
  </w:num>
  <w:num w:numId="15" w16cid:durableId="1788351735">
    <w:abstractNumId w:val="26"/>
  </w:num>
  <w:num w:numId="16" w16cid:durableId="505631347">
    <w:abstractNumId w:val="3"/>
    <w:lvlOverride w:ilvl="0">
      <w:startOverride w:val="3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94354065">
    <w:abstractNumId w:val="4"/>
  </w:num>
  <w:num w:numId="18" w16cid:durableId="1449399091">
    <w:abstractNumId w:val="9"/>
  </w:num>
  <w:num w:numId="19" w16cid:durableId="1722558752">
    <w:abstractNumId w:val="24"/>
  </w:num>
  <w:num w:numId="20" w16cid:durableId="1479222768">
    <w:abstractNumId w:val="2"/>
  </w:num>
  <w:num w:numId="21" w16cid:durableId="1819571582">
    <w:abstractNumId w:val="2"/>
  </w:num>
  <w:num w:numId="22" w16cid:durableId="880048917">
    <w:abstractNumId w:val="2"/>
  </w:num>
  <w:num w:numId="23" w16cid:durableId="946962131">
    <w:abstractNumId w:val="25"/>
  </w:num>
  <w:num w:numId="24" w16cid:durableId="1800606903">
    <w:abstractNumId w:val="6"/>
  </w:num>
  <w:num w:numId="25" w16cid:durableId="96488585">
    <w:abstractNumId w:val="21"/>
  </w:num>
  <w:num w:numId="26" w16cid:durableId="2116632611">
    <w:abstractNumId w:val="15"/>
  </w:num>
  <w:num w:numId="27" w16cid:durableId="1113093470">
    <w:abstractNumId w:val="17"/>
  </w:num>
  <w:num w:numId="28" w16cid:durableId="1677683051">
    <w:abstractNumId w:val="0"/>
  </w:num>
  <w:num w:numId="29" w16cid:durableId="752896670">
    <w:abstractNumId w:val="22"/>
  </w:num>
  <w:num w:numId="30" w16cid:durableId="972249372">
    <w:abstractNumId w:val="10"/>
  </w:num>
  <w:num w:numId="31" w16cid:durableId="1615668658">
    <w:abstractNumId w:val="18"/>
  </w:num>
  <w:num w:numId="32" w16cid:durableId="1425299664">
    <w:abstractNumId w:val="2"/>
  </w:num>
  <w:num w:numId="33" w16cid:durableId="1903053550">
    <w:abstractNumId w:val="2"/>
  </w:num>
  <w:num w:numId="34" w16cid:durableId="1071849992">
    <w:abstractNumId w:val="2"/>
  </w:num>
  <w:num w:numId="35" w16cid:durableId="690837124">
    <w:abstractNumId w:val="8"/>
  </w:num>
  <w:num w:numId="36" w16cid:durableId="346755204">
    <w:abstractNumId w:val="19"/>
  </w:num>
  <w:num w:numId="37" w16cid:durableId="132987981">
    <w:abstractNumId w:val="14"/>
  </w:num>
  <w:num w:numId="38" w16cid:durableId="524558923">
    <w:abstractNumId w:val="11"/>
  </w:num>
  <w:num w:numId="39" w16cid:durableId="177124284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attachedTemplate r:id="rId1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defaultTabStop w:val="43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164E"/>
    <w:rsid w:val="000026C5"/>
    <w:rsid w:val="00011163"/>
    <w:rsid w:val="00017531"/>
    <w:rsid w:val="00021A7B"/>
    <w:rsid w:val="00022001"/>
    <w:rsid w:val="0002620F"/>
    <w:rsid w:val="00026B2C"/>
    <w:rsid w:val="0002727E"/>
    <w:rsid w:val="00033053"/>
    <w:rsid w:val="00040820"/>
    <w:rsid w:val="0004125D"/>
    <w:rsid w:val="000436BC"/>
    <w:rsid w:val="00052CAC"/>
    <w:rsid w:val="00053187"/>
    <w:rsid w:val="00061CE2"/>
    <w:rsid w:val="00062E30"/>
    <w:rsid w:val="00062F1B"/>
    <w:rsid w:val="000631CA"/>
    <w:rsid w:val="00071526"/>
    <w:rsid w:val="00072678"/>
    <w:rsid w:val="00074ED9"/>
    <w:rsid w:val="00075261"/>
    <w:rsid w:val="000758EB"/>
    <w:rsid w:val="000807A6"/>
    <w:rsid w:val="00083C9E"/>
    <w:rsid w:val="00090DEA"/>
    <w:rsid w:val="00094833"/>
    <w:rsid w:val="000A396F"/>
    <w:rsid w:val="000A4D95"/>
    <w:rsid w:val="000A5CF8"/>
    <w:rsid w:val="000A6C4A"/>
    <w:rsid w:val="000B2046"/>
    <w:rsid w:val="000B3AAB"/>
    <w:rsid w:val="000B4D8E"/>
    <w:rsid w:val="000B5A16"/>
    <w:rsid w:val="000B7FBB"/>
    <w:rsid w:val="000C1FAE"/>
    <w:rsid w:val="000C2A0F"/>
    <w:rsid w:val="000C2C31"/>
    <w:rsid w:val="000C5634"/>
    <w:rsid w:val="000C5676"/>
    <w:rsid w:val="000C5D9A"/>
    <w:rsid w:val="000D0506"/>
    <w:rsid w:val="000D20DB"/>
    <w:rsid w:val="000D2D3B"/>
    <w:rsid w:val="000D6A0E"/>
    <w:rsid w:val="000D75D1"/>
    <w:rsid w:val="000E0308"/>
    <w:rsid w:val="000E1707"/>
    <w:rsid w:val="000E52B5"/>
    <w:rsid w:val="000F6C03"/>
    <w:rsid w:val="000F78CD"/>
    <w:rsid w:val="0010450B"/>
    <w:rsid w:val="00106837"/>
    <w:rsid w:val="001076EF"/>
    <w:rsid w:val="001126F5"/>
    <w:rsid w:val="00112AF4"/>
    <w:rsid w:val="0012229E"/>
    <w:rsid w:val="00126AF5"/>
    <w:rsid w:val="0013083A"/>
    <w:rsid w:val="00131A7A"/>
    <w:rsid w:val="001341DA"/>
    <w:rsid w:val="0014253C"/>
    <w:rsid w:val="001426A7"/>
    <w:rsid w:val="00145E88"/>
    <w:rsid w:val="00146D2C"/>
    <w:rsid w:val="00150764"/>
    <w:rsid w:val="00151953"/>
    <w:rsid w:val="00154F94"/>
    <w:rsid w:val="00163548"/>
    <w:rsid w:val="00163664"/>
    <w:rsid w:val="00163C3A"/>
    <w:rsid w:val="0016577E"/>
    <w:rsid w:val="001673AF"/>
    <w:rsid w:val="00170CF3"/>
    <w:rsid w:val="00175CC7"/>
    <w:rsid w:val="00180C91"/>
    <w:rsid w:val="00191D01"/>
    <w:rsid w:val="00193075"/>
    <w:rsid w:val="00193397"/>
    <w:rsid w:val="00194BB1"/>
    <w:rsid w:val="00195706"/>
    <w:rsid w:val="00196D13"/>
    <w:rsid w:val="001970EB"/>
    <w:rsid w:val="001A2088"/>
    <w:rsid w:val="001A4849"/>
    <w:rsid w:val="001A5551"/>
    <w:rsid w:val="001A6443"/>
    <w:rsid w:val="001A65E8"/>
    <w:rsid w:val="001B390E"/>
    <w:rsid w:val="001B68F7"/>
    <w:rsid w:val="001B7FC9"/>
    <w:rsid w:val="001C0305"/>
    <w:rsid w:val="001C6C28"/>
    <w:rsid w:val="001D32BE"/>
    <w:rsid w:val="001D5D79"/>
    <w:rsid w:val="001D6106"/>
    <w:rsid w:val="001E134F"/>
    <w:rsid w:val="001E1E4F"/>
    <w:rsid w:val="001E38CA"/>
    <w:rsid w:val="001E74FF"/>
    <w:rsid w:val="001F2991"/>
    <w:rsid w:val="001F391E"/>
    <w:rsid w:val="001F4D74"/>
    <w:rsid w:val="001F5940"/>
    <w:rsid w:val="001F7101"/>
    <w:rsid w:val="00200C8D"/>
    <w:rsid w:val="00201918"/>
    <w:rsid w:val="00203912"/>
    <w:rsid w:val="00203929"/>
    <w:rsid w:val="002065CC"/>
    <w:rsid w:val="00207827"/>
    <w:rsid w:val="00210CEF"/>
    <w:rsid w:val="002159AA"/>
    <w:rsid w:val="002161CF"/>
    <w:rsid w:val="00222CF3"/>
    <w:rsid w:val="0022329D"/>
    <w:rsid w:val="00223997"/>
    <w:rsid w:val="00223C38"/>
    <w:rsid w:val="00225ED1"/>
    <w:rsid w:val="002262D5"/>
    <w:rsid w:val="00226C3B"/>
    <w:rsid w:val="00227761"/>
    <w:rsid w:val="00227CBD"/>
    <w:rsid w:val="00230337"/>
    <w:rsid w:val="00232D72"/>
    <w:rsid w:val="00233246"/>
    <w:rsid w:val="00237903"/>
    <w:rsid w:val="002427E8"/>
    <w:rsid w:val="00242EDE"/>
    <w:rsid w:val="0024459C"/>
    <w:rsid w:val="0025639F"/>
    <w:rsid w:val="00257093"/>
    <w:rsid w:val="002611E7"/>
    <w:rsid w:val="00261301"/>
    <w:rsid w:val="00261C9A"/>
    <w:rsid w:val="00261CAC"/>
    <w:rsid w:val="00261E1E"/>
    <w:rsid w:val="00266A11"/>
    <w:rsid w:val="0026787F"/>
    <w:rsid w:val="002718AC"/>
    <w:rsid w:val="00273577"/>
    <w:rsid w:val="00274491"/>
    <w:rsid w:val="00282CEA"/>
    <w:rsid w:val="00284EB7"/>
    <w:rsid w:val="00287F85"/>
    <w:rsid w:val="002964A9"/>
    <w:rsid w:val="002A13BF"/>
    <w:rsid w:val="002A1713"/>
    <w:rsid w:val="002B1E55"/>
    <w:rsid w:val="002B48BD"/>
    <w:rsid w:val="002B577A"/>
    <w:rsid w:val="002B7D03"/>
    <w:rsid w:val="002C0562"/>
    <w:rsid w:val="002C4BFB"/>
    <w:rsid w:val="002C76EB"/>
    <w:rsid w:val="002C7C3B"/>
    <w:rsid w:val="002D1F2F"/>
    <w:rsid w:val="002D350F"/>
    <w:rsid w:val="002D7C0D"/>
    <w:rsid w:val="002E1C87"/>
    <w:rsid w:val="002E5CB6"/>
    <w:rsid w:val="002E600C"/>
    <w:rsid w:val="002E6AC1"/>
    <w:rsid w:val="002E7048"/>
    <w:rsid w:val="002F5511"/>
    <w:rsid w:val="002F65A3"/>
    <w:rsid w:val="003009BC"/>
    <w:rsid w:val="0030227E"/>
    <w:rsid w:val="0030320E"/>
    <w:rsid w:val="00310972"/>
    <w:rsid w:val="00310B0A"/>
    <w:rsid w:val="00313D95"/>
    <w:rsid w:val="0032287D"/>
    <w:rsid w:val="00322D5C"/>
    <w:rsid w:val="0032407F"/>
    <w:rsid w:val="003241BD"/>
    <w:rsid w:val="00324518"/>
    <w:rsid w:val="00326D67"/>
    <w:rsid w:val="00345E2C"/>
    <w:rsid w:val="00346A26"/>
    <w:rsid w:val="00351C3D"/>
    <w:rsid w:val="00351E2D"/>
    <w:rsid w:val="00353D75"/>
    <w:rsid w:val="00354AC7"/>
    <w:rsid w:val="00355CAF"/>
    <w:rsid w:val="003568C9"/>
    <w:rsid w:val="00356D25"/>
    <w:rsid w:val="00360D72"/>
    <w:rsid w:val="00362FD2"/>
    <w:rsid w:val="00367706"/>
    <w:rsid w:val="00372FEF"/>
    <w:rsid w:val="003754E5"/>
    <w:rsid w:val="00376C81"/>
    <w:rsid w:val="003776AC"/>
    <w:rsid w:val="00377BFF"/>
    <w:rsid w:val="003800CD"/>
    <w:rsid w:val="003837A6"/>
    <w:rsid w:val="00383C46"/>
    <w:rsid w:val="003846BB"/>
    <w:rsid w:val="00386DFA"/>
    <w:rsid w:val="00394A52"/>
    <w:rsid w:val="00396254"/>
    <w:rsid w:val="00397748"/>
    <w:rsid w:val="003A2085"/>
    <w:rsid w:val="003A7305"/>
    <w:rsid w:val="003B6C8C"/>
    <w:rsid w:val="003C7AFB"/>
    <w:rsid w:val="003D1DEE"/>
    <w:rsid w:val="003D3F87"/>
    <w:rsid w:val="003D76E2"/>
    <w:rsid w:val="003D7A1F"/>
    <w:rsid w:val="003E2005"/>
    <w:rsid w:val="003E22D5"/>
    <w:rsid w:val="003E3757"/>
    <w:rsid w:val="003E3B85"/>
    <w:rsid w:val="003F040F"/>
    <w:rsid w:val="003F0CF6"/>
    <w:rsid w:val="003F269B"/>
    <w:rsid w:val="003F4AA5"/>
    <w:rsid w:val="003F62F2"/>
    <w:rsid w:val="003F70AC"/>
    <w:rsid w:val="0040164E"/>
    <w:rsid w:val="0040576C"/>
    <w:rsid w:val="0040702C"/>
    <w:rsid w:val="004078E2"/>
    <w:rsid w:val="00407CC6"/>
    <w:rsid w:val="00407F5C"/>
    <w:rsid w:val="00415AE8"/>
    <w:rsid w:val="00416F22"/>
    <w:rsid w:val="004252BC"/>
    <w:rsid w:val="00425C7F"/>
    <w:rsid w:val="00426ADA"/>
    <w:rsid w:val="00430EDA"/>
    <w:rsid w:val="004319B9"/>
    <w:rsid w:val="00432861"/>
    <w:rsid w:val="00433969"/>
    <w:rsid w:val="00436284"/>
    <w:rsid w:val="00441980"/>
    <w:rsid w:val="00442A0C"/>
    <w:rsid w:val="004461B0"/>
    <w:rsid w:val="0044668E"/>
    <w:rsid w:val="00447B7E"/>
    <w:rsid w:val="0045050D"/>
    <w:rsid w:val="0046000E"/>
    <w:rsid w:val="004648D7"/>
    <w:rsid w:val="00465630"/>
    <w:rsid w:val="0046731E"/>
    <w:rsid w:val="004707D4"/>
    <w:rsid w:val="004733B6"/>
    <w:rsid w:val="00473661"/>
    <w:rsid w:val="00473C70"/>
    <w:rsid w:val="00476487"/>
    <w:rsid w:val="00480FFA"/>
    <w:rsid w:val="00482B39"/>
    <w:rsid w:val="00483E76"/>
    <w:rsid w:val="00484D3C"/>
    <w:rsid w:val="00485195"/>
    <w:rsid w:val="00487CA0"/>
    <w:rsid w:val="00490063"/>
    <w:rsid w:val="00490B13"/>
    <w:rsid w:val="0049229F"/>
    <w:rsid w:val="0049317B"/>
    <w:rsid w:val="00495C61"/>
    <w:rsid w:val="00495F37"/>
    <w:rsid w:val="00496477"/>
    <w:rsid w:val="004A1003"/>
    <w:rsid w:val="004A2CF1"/>
    <w:rsid w:val="004A3CA6"/>
    <w:rsid w:val="004B3585"/>
    <w:rsid w:val="004B4525"/>
    <w:rsid w:val="004C45CF"/>
    <w:rsid w:val="004C6B06"/>
    <w:rsid w:val="004D528C"/>
    <w:rsid w:val="004D637B"/>
    <w:rsid w:val="004E1FAA"/>
    <w:rsid w:val="004E6470"/>
    <w:rsid w:val="004F01A8"/>
    <w:rsid w:val="004F1849"/>
    <w:rsid w:val="004F22DD"/>
    <w:rsid w:val="004F7F7B"/>
    <w:rsid w:val="00500787"/>
    <w:rsid w:val="00506978"/>
    <w:rsid w:val="00507B9D"/>
    <w:rsid w:val="005249D8"/>
    <w:rsid w:val="005251A0"/>
    <w:rsid w:val="00525313"/>
    <w:rsid w:val="0052782B"/>
    <w:rsid w:val="00531B07"/>
    <w:rsid w:val="00533761"/>
    <w:rsid w:val="00541F20"/>
    <w:rsid w:val="00542595"/>
    <w:rsid w:val="005444B9"/>
    <w:rsid w:val="005446B0"/>
    <w:rsid w:val="0054555D"/>
    <w:rsid w:val="00545E83"/>
    <w:rsid w:val="00551C46"/>
    <w:rsid w:val="00552263"/>
    <w:rsid w:val="00554FB4"/>
    <w:rsid w:val="00560FE1"/>
    <w:rsid w:val="005729CB"/>
    <w:rsid w:val="0057486E"/>
    <w:rsid w:val="005748FA"/>
    <w:rsid w:val="0057590D"/>
    <w:rsid w:val="0058524D"/>
    <w:rsid w:val="005934F3"/>
    <w:rsid w:val="00594139"/>
    <w:rsid w:val="00596833"/>
    <w:rsid w:val="005A0A45"/>
    <w:rsid w:val="005A3208"/>
    <w:rsid w:val="005A4996"/>
    <w:rsid w:val="005A5336"/>
    <w:rsid w:val="005B13E8"/>
    <w:rsid w:val="005B3680"/>
    <w:rsid w:val="005B5C76"/>
    <w:rsid w:val="005B5ECA"/>
    <w:rsid w:val="005B5FE6"/>
    <w:rsid w:val="005C347B"/>
    <w:rsid w:val="005D1D03"/>
    <w:rsid w:val="005D32DB"/>
    <w:rsid w:val="005D6361"/>
    <w:rsid w:val="005E115E"/>
    <w:rsid w:val="005F558B"/>
    <w:rsid w:val="005F6053"/>
    <w:rsid w:val="006013B8"/>
    <w:rsid w:val="00603D6C"/>
    <w:rsid w:val="0061722D"/>
    <w:rsid w:val="00620715"/>
    <w:rsid w:val="00622AA8"/>
    <w:rsid w:val="00623146"/>
    <w:rsid w:val="00625B8B"/>
    <w:rsid w:val="00626005"/>
    <w:rsid w:val="0063304B"/>
    <w:rsid w:val="00634560"/>
    <w:rsid w:val="006353DD"/>
    <w:rsid w:val="006373B0"/>
    <w:rsid w:val="00641F04"/>
    <w:rsid w:val="00645EFD"/>
    <w:rsid w:val="00651DD5"/>
    <w:rsid w:val="0065292F"/>
    <w:rsid w:val="006529D0"/>
    <w:rsid w:val="00654129"/>
    <w:rsid w:val="0066786E"/>
    <w:rsid w:val="006711B2"/>
    <w:rsid w:val="00671633"/>
    <w:rsid w:val="0067262D"/>
    <w:rsid w:val="00675438"/>
    <w:rsid w:val="0068164B"/>
    <w:rsid w:val="00681CEE"/>
    <w:rsid w:val="00684A91"/>
    <w:rsid w:val="0068585F"/>
    <w:rsid w:val="00687E7A"/>
    <w:rsid w:val="0069141A"/>
    <w:rsid w:val="00691EB0"/>
    <w:rsid w:val="00692BF1"/>
    <w:rsid w:val="00692F99"/>
    <w:rsid w:val="00695C0C"/>
    <w:rsid w:val="0069719A"/>
    <w:rsid w:val="00697530"/>
    <w:rsid w:val="006A0492"/>
    <w:rsid w:val="006A1742"/>
    <w:rsid w:val="006A5C2E"/>
    <w:rsid w:val="006C1BA0"/>
    <w:rsid w:val="006C2045"/>
    <w:rsid w:val="006C52A2"/>
    <w:rsid w:val="006C53E8"/>
    <w:rsid w:val="006C7C64"/>
    <w:rsid w:val="006D09D2"/>
    <w:rsid w:val="006D30D1"/>
    <w:rsid w:val="006D35FA"/>
    <w:rsid w:val="006E070A"/>
    <w:rsid w:val="006E2A8A"/>
    <w:rsid w:val="006E50A2"/>
    <w:rsid w:val="006E6B13"/>
    <w:rsid w:val="006F4745"/>
    <w:rsid w:val="007008D4"/>
    <w:rsid w:val="00705397"/>
    <w:rsid w:val="007053DA"/>
    <w:rsid w:val="00710BDC"/>
    <w:rsid w:val="00712E9E"/>
    <w:rsid w:val="00713AA8"/>
    <w:rsid w:val="00715645"/>
    <w:rsid w:val="00717E04"/>
    <w:rsid w:val="00724E33"/>
    <w:rsid w:val="0072508A"/>
    <w:rsid w:val="00726411"/>
    <w:rsid w:val="00727A26"/>
    <w:rsid w:val="00736AF6"/>
    <w:rsid w:val="00737B8F"/>
    <w:rsid w:val="0074050C"/>
    <w:rsid w:val="0074096F"/>
    <w:rsid w:val="007409EB"/>
    <w:rsid w:val="00741BFE"/>
    <w:rsid w:val="007614BE"/>
    <w:rsid w:val="00765E32"/>
    <w:rsid w:val="00766879"/>
    <w:rsid w:val="00770728"/>
    <w:rsid w:val="00775C72"/>
    <w:rsid w:val="00776A4F"/>
    <w:rsid w:val="0078612D"/>
    <w:rsid w:val="007917BD"/>
    <w:rsid w:val="0079593E"/>
    <w:rsid w:val="00796028"/>
    <w:rsid w:val="007960D2"/>
    <w:rsid w:val="00796B8B"/>
    <w:rsid w:val="007A1328"/>
    <w:rsid w:val="007A3641"/>
    <w:rsid w:val="007A438B"/>
    <w:rsid w:val="007A5F6A"/>
    <w:rsid w:val="007A61E9"/>
    <w:rsid w:val="007A6313"/>
    <w:rsid w:val="007B2669"/>
    <w:rsid w:val="007B39E5"/>
    <w:rsid w:val="007B4459"/>
    <w:rsid w:val="007B6ECF"/>
    <w:rsid w:val="007C377F"/>
    <w:rsid w:val="007C401A"/>
    <w:rsid w:val="007D0ACC"/>
    <w:rsid w:val="007D14CD"/>
    <w:rsid w:val="007D3BA6"/>
    <w:rsid w:val="007D47F6"/>
    <w:rsid w:val="007D73A0"/>
    <w:rsid w:val="007E11AC"/>
    <w:rsid w:val="007E6D9F"/>
    <w:rsid w:val="007F2B8B"/>
    <w:rsid w:val="007F4351"/>
    <w:rsid w:val="008009BF"/>
    <w:rsid w:val="0080220F"/>
    <w:rsid w:val="008041F9"/>
    <w:rsid w:val="00810681"/>
    <w:rsid w:val="0081498F"/>
    <w:rsid w:val="00816E97"/>
    <w:rsid w:val="008172CE"/>
    <w:rsid w:val="008267F1"/>
    <w:rsid w:val="00832922"/>
    <w:rsid w:val="00837205"/>
    <w:rsid w:val="00837763"/>
    <w:rsid w:val="00837ADA"/>
    <w:rsid w:val="00840C7F"/>
    <w:rsid w:val="0084367E"/>
    <w:rsid w:val="00845446"/>
    <w:rsid w:val="00846EFB"/>
    <w:rsid w:val="00851851"/>
    <w:rsid w:val="0085583E"/>
    <w:rsid w:val="008578D0"/>
    <w:rsid w:val="00860999"/>
    <w:rsid w:val="00861AD3"/>
    <w:rsid w:val="00863728"/>
    <w:rsid w:val="00863CFA"/>
    <w:rsid w:val="00864A0C"/>
    <w:rsid w:val="0087458B"/>
    <w:rsid w:val="00881AC0"/>
    <w:rsid w:val="00882251"/>
    <w:rsid w:val="00885443"/>
    <w:rsid w:val="00891052"/>
    <w:rsid w:val="00891C08"/>
    <w:rsid w:val="00892E80"/>
    <w:rsid w:val="00897B02"/>
    <w:rsid w:val="00897E20"/>
    <w:rsid w:val="008A1B2C"/>
    <w:rsid w:val="008A1E99"/>
    <w:rsid w:val="008A28EE"/>
    <w:rsid w:val="008A47DA"/>
    <w:rsid w:val="008A6CE1"/>
    <w:rsid w:val="008B7B2D"/>
    <w:rsid w:val="008C1DF0"/>
    <w:rsid w:val="008D15F5"/>
    <w:rsid w:val="008D4BFF"/>
    <w:rsid w:val="008D7F2C"/>
    <w:rsid w:val="008E0012"/>
    <w:rsid w:val="008E0176"/>
    <w:rsid w:val="008E070D"/>
    <w:rsid w:val="008E14E6"/>
    <w:rsid w:val="008E363D"/>
    <w:rsid w:val="008E52D3"/>
    <w:rsid w:val="008E5F6C"/>
    <w:rsid w:val="008E719D"/>
    <w:rsid w:val="008F2496"/>
    <w:rsid w:val="008F4681"/>
    <w:rsid w:val="00900522"/>
    <w:rsid w:val="00912735"/>
    <w:rsid w:val="00923B67"/>
    <w:rsid w:val="009331D4"/>
    <w:rsid w:val="009368A7"/>
    <w:rsid w:val="009428BC"/>
    <w:rsid w:val="009471C7"/>
    <w:rsid w:val="00957B1B"/>
    <w:rsid w:val="00962F41"/>
    <w:rsid w:val="00967A76"/>
    <w:rsid w:val="00970CF7"/>
    <w:rsid w:val="00975402"/>
    <w:rsid w:val="00976FC6"/>
    <w:rsid w:val="00982414"/>
    <w:rsid w:val="00983914"/>
    <w:rsid w:val="00993B51"/>
    <w:rsid w:val="009945DB"/>
    <w:rsid w:val="00996629"/>
    <w:rsid w:val="009A1CB6"/>
    <w:rsid w:val="009A252F"/>
    <w:rsid w:val="009A6650"/>
    <w:rsid w:val="009A7DB9"/>
    <w:rsid w:val="009C1723"/>
    <w:rsid w:val="009C21EF"/>
    <w:rsid w:val="009C6ADA"/>
    <w:rsid w:val="009C7E6C"/>
    <w:rsid w:val="009D0966"/>
    <w:rsid w:val="009D357A"/>
    <w:rsid w:val="009E09F5"/>
    <w:rsid w:val="009E0DD0"/>
    <w:rsid w:val="009E2BCF"/>
    <w:rsid w:val="009E5021"/>
    <w:rsid w:val="009E5E6A"/>
    <w:rsid w:val="009F0289"/>
    <w:rsid w:val="009F0C6B"/>
    <w:rsid w:val="009F4AC7"/>
    <w:rsid w:val="009F6A02"/>
    <w:rsid w:val="00A01289"/>
    <w:rsid w:val="00A113E3"/>
    <w:rsid w:val="00A12CFA"/>
    <w:rsid w:val="00A13AED"/>
    <w:rsid w:val="00A13B8D"/>
    <w:rsid w:val="00A1430E"/>
    <w:rsid w:val="00A16951"/>
    <w:rsid w:val="00A16E34"/>
    <w:rsid w:val="00A171B1"/>
    <w:rsid w:val="00A204AE"/>
    <w:rsid w:val="00A21188"/>
    <w:rsid w:val="00A244D5"/>
    <w:rsid w:val="00A30D71"/>
    <w:rsid w:val="00A31DB6"/>
    <w:rsid w:val="00A32468"/>
    <w:rsid w:val="00A33575"/>
    <w:rsid w:val="00A43093"/>
    <w:rsid w:val="00A43E76"/>
    <w:rsid w:val="00A50DC6"/>
    <w:rsid w:val="00A52BFD"/>
    <w:rsid w:val="00A537D9"/>
    <w:rsid w:val="00A53F7C"/>
    <w:rsid w:val="00A603AB"/>
    <w:rsid w:val="00A64210"/>
    <w:rsid w:val="00A6571F"/>
    <w:rsid w:val="00A673F6"/>
    <w:rsid w:val="00A675BE"/>
    <w:rsid w:val="00A73C1F"/>
    <w:rsid w:val="00A769E2"/>
    <w:rsid w:val="00A800F0"/>
    <w:rsid w:val="00A84683"/>
    <w:rsid w:val="00A86561"/>
    <w:rsid w:val="00A87E46"/>
    <w:rsid w:val="00A90AD1"/>
    <w:rsid w:val="00A97C46"/>
    <w:rsid w:val="00AA084A"/>
    <w:rsid w:val="00AA1151"/>
    <w:rsid w:val="00AA305F"/>
    <w:rsid w:val="00AA3565"/>
    <w:rsid w:val="00AA4938"/>
    <w:rsid w:val="00AA7F19"/>
    <w:rsid w:val="00AB2A1D"/>
    <w:rsid w:val="00AB5F7B"/>
    <w:rsid w:val="00AB7B89"/>
    <w:rsid w:val="00AB7FE6"/>
    <w:rsid w:val="00AC1903"/>
    <w:rsid w:val="00AC22B4"/>
    <w:rsid w:val="00AC2687"/>
    <w:rsid w:val="00AC49C8"/>
    <w:rsid w:val="00AC71F5"/>
    <w:rsid w:val="00AD026E"/>
    <w:rsid w:val="00AD21D8"/>
    <w:rsid w:val="00AD37C2"/>
    <w:rsid w:val="00AD42AF"/>
    <w:rsid w:val="00AD470C"/>
    <w:rsid w:val="00AD4B16"/>
    <w:rsid w:val="00AD6FB9"/>
    <w:rsid w:val="00AE22FB"/>
    <w:rsid w:val="00AE4E3D"/>
    <w:rsid w:val="00AF43D2"/>
    <w:rsid w:val="00B0053C"/>
    <w:rsid w:val="00B02BF5"/>
    <w:rsid w:val="00B06BD1"/>
    <w:rsid w:val="00B167EE"/>
    <w:rsid w:val="00B203B6"/>
    <w:rsid w:val="00B20B60"/>
    <w:rsid w:val="00B20CF1"/>
    <w:rsid w:val="00B22461"/>
    <w:rsid w:val="00B259E6"/>
    <w:rsid w:val="00B25E75"/>
    <w:rsid w:val="00B35CFF"/>
    <w:rsid w:val="00B3729F"/>
    <w:rsid w:val="00B44429"/>
    <w:rsid w:val="00B531D3"/>
    <w:rsid w:val="00B65064"/>
    <w:rsid w:val="00B656FD"/>
    <w:rsid w:val="00B724BF"/>
    <w:rsid w:val="00B7574F"/>
    <w:rsid w:val="00B76555"/>
    <w:rsid w:val="00B901E0"/>
    <w:rsid w:val="00B93712"/>
    <w:rsid w:val="00B93EF8"/>
    <w:rsid w:val="00B9515C"/>
    <w:rsid w:val="00B969C5"/>
    <w:rsid w:val="00B977A8"/>
    <w:rsid w:val="00BA0EBF"/>
    <w:rsid w:val="00BA1136"/>
    <w:rsid w:val="00BA7964"/>
    <w:rsid w:val="00BB6C1C"/>
    <w:rsid w:val="00BB6D93"/>
    <w:rsid w:val="00BC148B"/>
    <w:rsid w:val="00BC18A5"/>
    <w:rsid w:val="00BC66E5"/>
    <w:rsid w:val="00BC6BD7"/>
    <w:rsid w:val="00BC7103"/>
    <w:rsid w:val="00BD09EF"/>
    <w:rsid w:val="00BD1572"/>
    <w:rsid w:val="00BD24DE"/>
    <w:rsid w:val="00BD3036"/>
    <w:rsid w:val="00BD3427"/>
    <w:rsid w:val="00BE1437"/>
    <w:rsid w:val="00BE23CD"/>
    <w:rsid w:val="00BE362D"/>
    <w:rsid w:val="00BE762D"/>
    <w:rsid w:val="00BE7A75"/>
    <w:rsid w:val="00BF16B5"/>
    <w:rsid w:val="00BF2CCE"/>
    <w:rsid w:val="00BF307C"/>
    <w:rsid w:val="00BF31EB"/>
    <w:rsid w:val="00BF5E87"/>
    <w:rsid w:val="00BF6FCE"/>
    <w:rsid w:val="00C04372"/>
    <w:rsid w:val="00C04FFC"/>
    <w:rsid w:val="00C05A6D"/>
    <w:rsid w:val="00C06F68"/>
    <w:rsid w:val="00C21280"/>
    <w:rsid w:val="00C22736"/>
    <w:rsid w:val="00C229AA"/>
    <w:rsid w:val="00C24A41"/>
    <w:rsid w:val="00C25144"/>
    <w:rsid w:val="00C251F3"/>
    <w:rsid w:val="00C26BCF"/>
    <w:rsid w:val="00C3104B"/>
    <w:rsid w:val="00C3568E"/>
    <w:rsid w:val="00C371CE"/>
    <w:rsid w:val="00C37CBF"/>
    <w:rsid w:val="00C41949"/>
    <w:rsid w:val="00C45442"/>
    <w:rsid w:val="00C45640"/>
    <w:rsid w:val="00C47CEB"/>
    <w:rsid w:val="00C5015E"/>
    <w:rsid w:val="00C50455"/>
    <w:rsid w:val="00C51503"/>
    <w:rsid w:val="00C5231B"/>
    <w:rsid w:val="00C54FD2"/>
    <w:rsid w:val="00C6368B"/>
    <w:rsid w:val="00C64B04"/>
    <w:rsid w:val="00C7206A"/>
    <w:rsid w:val="00C73C49"/>
    <w:rsid w:val="00C74270"/>
    <w:rsid w:val="00C74CDA"/>
    <w:rsid w:val="00C85E6C"/>
    <w:rsid w:val="00CA420C"/>
    <w:rsid w:val="00CA5010"/>
    <w:rsid w:val="00CB0C1C"/>
    <w:rsid w:val="00CC0FC6"/>
    <w:rsid w:val="00CC34FA"/>
    <w:rsid w:val="00CC48F9"/>
    <w:rsid w:val="00CC65C3"/>
    <w:rsid w:val="00CC7BED"/>
    <w:rsid w:val="00CD3ADE"/>
    <w:rsid w:val="00CE08A5"/>
    <w:rsid w:val="00CE0ABC"/>
    <w:rsid w:val="00CE15DA"/>
    <w:rsid w:val="00CE2ADD"/>
    <w:rsid w:val="00CE320F"/>
    <w:rsid w:val="00CE60D8"/>
    <w:rsid w:val="00CF68D4"/>
    <w:rsid w:val="00D002F8"/>
    <w:rsid w:val="00D01080"/>
    <w:rsid w:val="00D040C4"/>
    <w:rsid w:val="00D157A1"/>
    <w:rsid w:val="00D15A18"/>
    <w:rsid w:val="00D20E27"/>
    <w:rsid w:val="00D23B09"/>
    <w:rsid w:val="00D23BE3"/>
    <w:rsid w:val="00D240D4"/>
    <w:rsid w:val="00D26624"/>
    <w:rsid w:val="00D26B04"/>
    <w:rsid w:val="00D31228"/>
    <w:rsid w:val="00D31909"/>
    <w:rsid w:val="00D321A7"/>
    <w:rsid w:val="00D45424"/>
    <w:rsid w:val="00D47BDB"/>
    <w:rsid w:val="00D51F43"/>
    <w:rsid w:val="00D52718"/>
    <w:rsid w:val="00D52B56"/>
    <w:rsid w:val="00D55630"/>
    <w:rsid w:val="00D629DC"/>
    <w:rsid w:val="00D659BA"/>
    <w:rsid w:val="00D71D65"/>
    <w:rsid w:val="00D7300F"/>
    <w:rsid w:val="00D75C66"/>
    <w:rsid w:val="00D76553"/>
    <w:rsid w:val="00D8327D"/>
    <w:rsid w:val="00D83E9F"/>
    <w:rsid w:val="00D84D48"/>
    <w:rsid w:val="00D90A96"/>
    <w:rsid w:val="00D915CB"/>
    <w:rsid w:val="00D94A68"/>
    <w:rsid w:val="00D959E0"/>
    <w:rsid w:val="00D97760"/>
    <w:rsid w:val="00DA35CC"/>
    <w:rsid w:val="00DB4C32"/>
    <w:rsid w:val="00DB5FCF"/>
    <w:rsid w:val="00DB6FEA"/>
    <w:rsid w:val="00DC05A1"/>
    <w:rsid w:val="00DC20D6"/>
    <w:rsid w:val="00DC5CA5"/>
    <w:rsid w:val="00DD1021"/>
    <w:rsid w:val="00DD1675"/>
    <w:rsid w:val="00DD49F6"/>
    <w:rsid w:val="00DD676B"/>
    <w:rsid w:val="00DD7A29"/>
    <w:rsid w:val="00DE084E"/>
    <w:rsid w:val="00DE667F"/>
    <w:rsid w:val="00DF04FD"/>
    <w:rsid w:val="00E01C75"/>
    <w:rsid w:val="00E0245A"/>
    <w:rsid w:val="00E066BA"/>
    <w:rsid w:val="00E12299"/>
    <w:rsid w:val="00E13B71"/>
    <w:rsid w:val="00E1489B"/>
    <w:rsid w:val="00E20100"/>
    <w:rsid w:val="00E20A16"/>
    <w:rsid w:val="00E21059"/>
    <w:rsid w:val="00E21BD0"/>
    <w:rsid w:val="00E30C3D"/>
    <w:rsid w:val="00E36185"/>
    <w:rsid w:val="00E40ECD"/>
    <w:rsid w:val="00E55038"/>
    <w:rsid w:val="00E566B5"/>
    <w:rsid w:val="00E607AB"/>
    <w:rsid w:val="00E61052"/>
    <w:rsid w:val="00E6244E"/>
    <w:rsid w:val="00E629BB"/>
    <w:rsid w:val="00E71633"/>
    <w:rsid w:val="00E71A38"/>
    <w:rsid w:val="00E736FE"/>
    <w:rsid w:val="00E75D10"/>
    <w:rsid w:val="00E76FFF"/>
    <w:rsid w:val="00E7710A"/>
    <w:rsid w:val="00E87860"/>
    <w:rsid w:val="00E92CA8"/>
    <w:rsid w:val="00EA09A9"/>
    <w:rsid w:val="00EA0F87"/>
    <w:rsid w:val="00EA1D9D"/>
    <w:rsid w:val="00EA501E"/>
    <w:rsid w:val="00EB3CFE"/>
    <w:rsid w:val="00EB6F7E"/>
    <w:rsid w:val="00EB7A49"/>
    <w:rsid w:val="00EC0A05"/>
    <w:rsid w:val="00EC0B6B"/>
    <w:rsid w:val="00EC2827"/>
    <w:rsid w:val="00EC543D"/>
    <w:rsid w:val="00ED06E4"/>
    <w:rsid w:val="00ED0A20"/>
    <w:rsid w:val="00ED5468"/>
    <w:rsid w:val="00ED6B5C"/>
    <w:rsid w:val="00EE0075"/>
    <w:rsid w:val="00EE0640"/>
    <w:rsid w:val="00EE7872"/>
    <w:rsid w:val="00EF12B5"/>
    <w:rsid w:val="00EF33C8"/>
    <w:rsid w:val="00EF3546"/>
    <w:rsid w:val="00EF37C6"/>
    <w:rsid w:val="00F02201"/>
    <w:rsid w:val="00F07781"/>
    <w:rsid w:val="00F108FF"/>
    <w:rsid w:val="00F13FCE"/>
    <w:rsid w:val="00F216B3"/>
    <w:rsid w:val="00F228CA"/>
    <w:rsid w:val="00F22F3C"/>
    <w:rsid w:val="00F26305"/>
    <w:rsid w:val="00F374AB"/>
    <w:rsid w:val="00F520BE"/>
    <w:rsid w:val="00F551BE"/>
    <w:rsid w:val="00F56312"/>
    <w:rsid w:val="00F56E8E"/>
    <w:rsid w:val="00F5736E"/>
    <w:rsid w:val="00F6522D"/>
    <w:rsid w:val="00F65660"/>
    <w:rsid w:val="00F65EB0"/>
    <w:rsid w:val="00F70C59"/>
    <w:rsid w:val="00F71086"/>
    <w:rsid w:val="00F712AE"/>
    <w:rsid w:val="00F72291"/>
    <w:rsid w:val="00F73666"/>
    <w:rsid w:val="00F74F84"/>
    <w:rsid w:val="00F76B5F"/>
    <w:rsid w:val="00F771CF"/>
    <w:rsid w:val="00F80AE6"/>
    <w:rsid w:val="00F81043"/>
    <w:rsid w:val="00F82B66"/>
    <w:rsid w:val="00F8611F"/>
    <w:rsid w:val="00F86615"/>
    <w:rsid w:val="00F913FB"/>
    <w:rsid w:val="00F914DB"/>
    <w:rsid w:val="00F95B2E"/>
    <w:rsid w:val="00F9611F"/>
    <w:rsid w:val="00F97A9B"/>
    <w:rsid w:val="00FA547A"/>
    <w:rsid w:val="00FB52B5"/>
    <w:rsid w:val="00FB568A"/>
    <w:rsid w:val="00FB6987"/>
    <w:rsid w:val="00FB7761"/>
    <w:rsid w:val="00FC406F"/>
    <w:rsid w:val="00FD6466"/>
    <w:rsid w:val="00FF2E4E"/>
    <w:rsid w:val="00FF2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48C4B4"/>
  <w15:chartTrackingRefBased/>
  <w15:docId w15:val="{FD6EC905-8FC9-4CB9-818C-0EA073CE8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arlow" w:eastAsiaTheme="minorHAnsi" w:hAnsi="Barlow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iPriority="0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5C3"/>
    <w:pPr>
      <w:spacing w:before="120" w:after="12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796028"/>
    <w:pPr>
      <w:keepNext/>
      <w:keepLines/>
      <w:pageBreakBefore/>
      <w:numPr>
        <w:numId w:val="13"/>
      </w:numPr>
      <w:spacing w:after="0"/>
      <w:ind w:left="288"/>
      <w:outlineLvl w:val="0"/>
    </w:pPr>
    <w:rPr>
      <w:rFonts w:eastAsiaTheme="majorEastAsia" w:cstheme="majorBidi"/>
      <w:b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44668E"/>
    <w:pPr>
      <w:pageBreakBefore w:val="0"/>
      <w:numPr>
        <w:ilvl w:val="1"/>
      </w:numPr>
      <w:spacing w:after="120"/>
      <w:outlineLvl w:val="1"/>
    </w:pPr>
    <w:rPr>
      <w:szCs w:val="26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765E32"/>
    <w:pPr>
      <w:numPr>
        <w:ilvl w:val="2"/>
        <w:numId w:val="13"/>
      </w:numPr>
      <w:outlineLvl w:val="2"/>
    </w:pPr>
    <w:rPr>
      <w:b/>
      <w:sz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5934F3"/>
    <w:pPr>
      <w:numPr>
        <w:ilvl w:val="3"/>
      </w:numPr>
      <w:ind w:left="900" w:hanging="900"/>
      <w:outlineLvl w:val="3"/>
    </w:pPr>
    <w:rPr>
      <w:b w:val="0"/>
    </w:rPr>
  </w:style>
  <w:style w:type="paragraph" w:styleId="Heading5">
    <w:name w:val="heading 5"/>
    <w:basedOn w:val="Heading3"/>
    <w:next w:val="Normal"/>
    <w:link w:val="Heading5Char"/>
    <w:uiPriority w:val="9"/>
    <w:unhideWhenUsed/>
    <w:qFormat/>
    <w:rsid w:val="005934F3"/>
    <w:pPr>
      <w:numPr>
        <w:ilvl w:val="4"/>
      </w:numPr>
      <w:ind w:left="1080"/>
      <w:outlineLvl w:val="4"/>
    </w:pPr>
    <w:rPr>
      <w:b w:val="0"/>
      <w:szCs w:val="24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CA420C"/>
    <w:pPr>
      <w:numPr>
        <w:ilvl w:val="5"/>
      </w:numPr>
      <w:outlineLvl w:val="5"/>
    </w:pPr>
  </w:style>
  <w:style w:type="paragraph" w:styleId="Heading7">
    <w:name w:val="heading 7"/>
    <w:basedOn w:val="ListParagraph"/>
    <w:next w:val="Normal"/>
    <w:link w:val="Heading7Char"/>
    <w:uiPriority w:val="9"/>
    <w:unhideWhenUsed/>
    <w:qFormat/>
    <w:rsid w:val="00CA420C"/>
    <w:pPr>
      <w:numPr>
        <w:ilvl w:val="6"/>
        <w:numId w:val="13"/>
      </w:numPr>
      <w:outlineLvl w:val="6"/>
    </w:pPr>
    <w:rPr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66B5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6028"/>
    <w:rPr>
      <w:rFonts w:eastAsiaTheme="majorEastAsia" w:cstheme="majorBidi"/>
      <w:b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6A11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266A11"/>
  </w:style>
  <w:style w:type="paragraph" w:styleId="Title">
    <w:name w:val="Title"/>
    <w:basedOn w:val="Normal"/>
    <w:next w:val="Normal"/>
    <w:link w:val="TitleChar"/>
    <w:qFormat/>
    <w:rsid w:val="00E566B5"/>
    <w:pPr>
      <w:spacing w:after="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E566B5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DocumentData">
    <w:name w:val="Document Data"/>
    <w:basedOn w:val="Normal"/>
    <w:rsid w:val="00A97C46"/>
    <w:pPr>
      <w:tabs>
        <w:tab w:val="right" w:pos="4680"/>
        <w:tab w:val="left" w:pos="4824"/>
      </w:tabs>
      <w:contextualSpacing/>
    </w:pPr>
    <w:rPr>
      <w:rFonts w:eastAsia="Times New Roman"/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0D0506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0D0506"/>
  </w:style>
  <w:style w:type="table" w:styleId="TableGrid">
    <w:name w:val="Table Grid"/>
    <w:basedOn w:val="TableNormal"/>
    <w:rsid w:val="00603D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44668E"/>
    <w:rPr>
      <w:rFonts w:eastAsiaTheme="majorEastAsia" w:cstheme="majorBidi"/>
      <w:b/>
      <w:sz w:val="24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1A4849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5E32"/>
    <w:rPr>
      <w:rFonts w:ascii="Barlow" w:hAnsi="Barlow"/>
      <w:b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934F3"/>
    <w:rPr>
      <w:rFonts w:ascii="Barlow" w:hAnsi="Barlow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5934F3"/>
    <w:rPr>
      <w:rFonts w:ascii="Barlow" w:hAnsi="Barlow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CA420C"/>
    <w:rPr>
      <w:rFonts w:ascii="Proxima Nova Rg" w:hAnsi="Proxima Nova Rg"/>
      <w:i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rsid w:val="00CA420C"/>
    <w:rPr>
      <w:rFonts w:ascii="Proxima Nova Rg" w:hAnsi="Proxima Nova Rg"/>
      <w:sz w:val="24"/>
    </w:rPr>
  </w:style>
  <w:style w:type="paragraph" w:styleId="TOC1">
    <w:name w:val="toc 1"/>
    <w:basedOn w:val="Normal"/>
    <w:next w:val="Normal"/>
    <w:uiPriority w:val="39"/>
    <w:rsid w:val="00261C9A"/>
    <w:pPr>
      <w:tabs>
        <w:tab w:val="left" w:pos="504"/>
        <w:tab w:val="right" w:leader="dot" w:pos="9350"/>
      </w:tabs>
      <w:spacing w:before="240" w:after="0"/>
    </w:pPr>
    <w:rPr>
      <w:rFonts w:eastAsia="Times New Roman"/>
      <w:b/>
      <w:noProof/>
    </w:rPr>
  </w:style>
  <w:style w:type="paragraph" w:styleId="TOC2">
    <w:name w:val="toc 2"/>
    <w:basedOn w:val="Normal"/>
    <w:next w:val="Normal"/>
    <w:uiPriority w:val="39"/>
    <w:rsid w:val="00261C9A"/>
    <w:pPr>
      <w:tabs>
        <w:tab w:val="left" w:pos="900"/>
        <w:tab w:val="right" w:leader="dot" w:pos="9350"/>
      </w:tabs>
      <w:spacing w:before="0" w:after="0"/>
    </w:pPr>
    <w:rPr>
      <w:rFonts w:eastAsia="Times New Roman"/>
      <w:noProof/>
    </w:rPr>
  </w:style>
  <w:style w:type="paragraph" w:styleId="TOC3">
    <w:name w:val="toc 3"/>
    <w:basedOn w:val="Normal"/>
    <w:next w:val="Normal"/>
    <w:uiPriority w:val="39"/>
    <w:rsid w:val="00261C9A"/>
    <w:pPr>
      <w:tabs>
        <w:tab w:val="left" w:pos="1170"/>
        <w:tab w:val="right" w:leader="dot" w:pos="9350"/>
      </w:tabs>
      <w:spacing w:before="0" w:after="0"/>
    </w:pPr>
    <w:rPr>
      <w:rFonts w:eastAsia="Times New Roman"/>
      <w:noProof/>
    </w:rPr>
  </w:style>
  <w:style w:type="paragraph" w:styleId="TOC4">
    <w:name w:val="toc 4"/>
    <w:basedOn w:val="Normal"/>
    <w:next w:val="Normal"/>
    <w:uiPriority w:val="39"/>
    <w:rsid w:val="00261C9A"/>
    <w:pPr>
      <w:tabs>
        <w:tab w:val="left" w:pos="1440"/>
        <w:tab w:val="right" w:leader="dot" w:pos="9360"/>
      </w:tabs>
      <w:spacing w:before="0" w:after="0"/>
    </w:pPr>
    <w:rPr>
      <w:rFonts w:eastAsia="Times New Roman"/>
      <w:noProof/>
    </w:rPr>
  </w:style>
  <w:style w:type="paragraph" w:styleId="TOC5">
    <w:name w:val="toc 5"/>
    <w:basedOn w:val="Normal"/>
    <w:next w:val="Normal"/>
    <w:uiPriority w:val="39"/>
    <w:rsid w:val="00261C9A"/>
    <w:pPr>
      <w:tabs>
        <w:tab w:val="left" w:pos="1710"/>
        <w:tab w:val="right" w:leader="dot" w:pos="9360"/>
      </w:tabs>
      <w:spacing w:before="0" w:after="0"/>
    </w:pPr>
    <w:rPr>
      <w:rFonts w:eastAsia="Times New Roman"/>
      <w:noProof/>
    </w:rPr>
  </w:style>
  <w:style w:type="character" w:styleId="Hyperlink">
    <w:name w:val="Hyperlink"/>
    <w:uiPriority w:val="99"/>
    <w:rsid w:val="00261C9A"/>
    <w:rPr>
      <w:color w:val="0000FF"/>
      <w:u w:val="single"/>
    </w:rPr>
  </w:style>
  <w:style w:type="paragraph" w:customStyle="1" w:styleId="TOCTitle">
    <w:name w:val="TOC Title"/>
    <w:basedOn w:val="Normal"/>
    <w:semiHidden/>
    <w:rsid w:val="00261C9A"/>
    <w:rPr>
      <w:rFonts w:ascii="Times New Roman" w:eastAsia="Times New Roman" w:hAnsi="Times New Roman"/>
      <w:b/>
      <w:sz w:val="36"/>
    </w:rPr>
  </w:style>
  <w:style w:type="paragraph" w:styleId="BodyText">
    <w:name w:val="Body Text"/>
    <w:basedOn w:val="Normal"/>
    <w:link w:val="BodyTextChar"/>
    <w:rsid w:val="00BC7103"/>
    <w:pPr>
      <w:spacing w:before="0"/>
      <w:jc w:val="both"/>
    </w:pPr>
    <w:rPr>
      <w:rFonts w:eastAsia="Times New Roman"/>
      <w:sz w:val="24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261C9A"/>
    <w:pPr>
      <w:spacing w:after="100"/>
      <w:ind w:left="11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61C9A"/>
    <w:pPr>
      <w:spacing w:after="100"/>
      <w:ind w:left="1540"/>
    </w:pPr>
  </w:style>
  <w:style w:type="character" w:customStyle="1" w:styleId="BodyTextChar">
    <w:name w:val="Body Text Char"/>
    <w:basedOn w:val="DefaultParagraphFont"/>
    <w:link w:val="BodyText"/>
    <w:rsid w:val="00BC7103"/>
    <w:rPr>
      <w:rFonts w:ascii="Arial" w:eastAsia="Times New Roman" w:hAnsi="Arial" w:cs="Times New Roman"/>
      <w:sz w:val="24"/>
      <w:szCs w:val="20"/>
    </w:rPr>
  </w:style>
  <w:style w:type="paragraph" w:styleId="Caption">
    <w:name w:val="caption"/>
    <w:basedOn w:val="Normal"/>
    <w:next w:val="Normal"/>
    <w:qFormat/>
    <w:rsid w:val="007A438B"/>
    <w:pPr>
      <w:jc w:val="center"/>
    </w:pPr>
    <w:rPr>
      <w:rFonts w:eastAsia="Times New Roman"/>
      <w:sz w:val="24"/>
    </w:rPr>
  </w:style>
  <w:style w:type="paragraph" w:styleId="TableofFigures">
    <w:name w:val="table of figures"/>
    <w:basedOn w:val="Normal"/>
    <w:next w:val="Normal"/>
    <w:uiPriority w:val="99"/>
    <w:unhideWhenUsed/>
    <w:rsid w:val="00CA5010"/>
    <w:pPr>
      <w:spacing w:after="0"/>
    </w:pPr>
  </w:style>
  <w:style w:type="character" w:styleId="Emphasis">
    <w:name w:val="Emphasis"/>
    <w:basedOn w:val="DefaultParagraphFont"/>
    <w:qFormat/>
    <w:rsid w:val="00E566B5"/>
    <w:rPr>
      <w:rFonts w:ascii="Arial" w:hAnsi="Arial"/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376C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6C8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6C81"/>
    <w:rPr>
      <w:rFonts w:ascii="Proxima Nova Rg" w:hAnsi="Proxima Nova Rg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6C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6C81"/>
    <w:rPr>
      <w:rFonts w:ascii="Proxima Nova Rg" w:hAnsi="Proxima Nova Rg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6C81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C81"/>
    <w:rPr>
      <w:rFonts w:ascii="Segoe UI" w:hAnsi="Segoe UI" w:cs="Segoe UI"/>
      <w:sz w:val="18"/>
      <w:szCs w:val="18"/>
    </w:rPr>
  </w:style>
  <w:style w:type="paragraph" w:customStyle="1" w:styleId="Appendix">
    <w:name w:val="Appendix"/>
    <w:basedOn w:val="Heading1"/>
    <w:next w:val="Normal"/>
    <w:rsid w:val="00090DEA"/>
    <w:pPr>
      <w:numPr>
        <w:numId w:val="12"/>
      </w:numPr>
      <w:spacing w:before="180" w:after="120"/>
      <w:ind w:left="2160" w:hanging="2160"/>
    </w:pPr>
    <w:rPr>
      <w:rFonts w:ascii="Times New Roman" w:eastAsia="Times New Roman" w:hAnsi="Times New Roman" w:cs="Times New Roman"/>
      <w:b w:val="0"/>
      <w:caps/>
      <w:kern w:val="28"/>
      <w:sz w:val="36"/>
      <w:szCs w:val="20"/>
    </w:rPr>
  </w:style>
  <w:style w:type="paragraph" w:customStyle="1" w:styleId="Appendix2">
    <w:name w:val="Appendix 2"/>
    <w:basedOn w:val="Heading2"/>
    <w:next w:val="NormalIndent"/>
    <w:rsid w:val="00090DEA"/>
    <w:pPr>
      <w:numPr>
        <w:numId w:val="12"/>
      </w:numPr>
      <w:spacing w:before="240" w:after="40"/>
    </w:pPr>
    <w:rPr>
      <w:rFonts w:ascii="Times New Roman" w:eastAsia="Times New Roman" w:hAnsi="Times New Roman" w:cs="Times New Roman"/>
      <w:b w:val="0"/>
      <w:kern w:val="28"/>
      <w:sz w:val="32"/>
      <w:szCs w:val="20"/>
    </w:rPr>
  </w:style>
  <w:style w:type="paragraph" w:customStyle="1" w:styleId="Appendix3">
    <w:name w:val="Appendix 3"/>
    <w:basedOn w:val="Heading3"/>
    <w:next w:val="NormalIndent"/>
    <w:rsid w:val="00090DEA"/>
    <w:pPr>
      <w:keepNext/>
      <w:numPr>
        <w:numId w:val="12"/>
      </w:numPr>
      <w:spacing w:before="240" w:after="40"/>
      <w:contextualSpacing w:val="0"/>
    </w:pPr>
    <w:rPr>
      <w:rFonts w:ascii="Times New Roman" w:eastAsia="Times New Roman" w:hAnsi="Times New Roman"/>
      <w:b w:val="0"/>
      <w:kern w:val="28"/>
      <w:sz w:val="28"/>
    </w:rPr>
  </w:style>
  <w:style w:type="paragraph" w:styleId="NormalIndent">
    <w:name w:val="Normal Indent"/>
    <w:basedOn w:val="Normal"/>
    <w:uiPriority w:val="99"/>
    <w:semiHidden/>
    <w:unhideWhenUsed/>
    <w:rsid w:val="00090DEA"/>
    <w:pPr>
      <w:ind w:left="720"/>
    </w:pPr>
  </w:style>
  <w:style w:type="paragraph" w:customStyle="1" w:styleId="SourceCode">
    <w:name w:val="Source Code"/>
    <w:basedOn w:val="Normal"/>
    <w:link w:val="SourceCodeChar"/>
    <w:qFormat/>
    <w:rsid w:val="00465630"/>
    <w:pPr>
      <w:spacing w:before="240" w:after="240" w:line="312" w:lineRule="auto"/>
      <w:ind w:left="432"/>
      <w:contextualSpacing/>
    </w:pPr>
    <w:rPr>
      <w:rFonts w:ascii="Consolas" w:eastAsia="Times New Roman" w:hAnsi="Consolas"/>
    </w:rPr>
  </w:style>
  <w:style w:type="character" w:customStyle="1" w:styleId="SourceCodeChar">
    <w:name w:val="Source Code Char"/>
    <w:basedOn w:val="DefaultParagraphFont"/>
    <w:link w:val="SourceCode"/>
    <w:rsid w:val="00465630"/>
    <w:rPr>
      <w:rFonts w:ascii="Consolas" w:eastAsia="Times New Roman" w:hAnsi="Consolas" w:cs="Times New Roman"/>
      <w:szCs w:val="20"/>
    </w:rPr>
  </w:style>
  <w:style w:type="paragraph" w:styleId="NoSpacing">
    <w:name w:val="No Spacing"/>
    <w:uiPriority w:val="1"/>
    <w:qFormat/>
    <w:rsid w:val="00E566B5"/>
    <w:pPr>
      <w:spacing w:after="0" w:line="240" w:lineRule="auto"/>
    </w:pPr>
    <w:rPr>
      <w:rFonts w:ascii="Arial" w:hAnsi="Ari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66B5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11"/>
    <w:qFormat/>
    <w:rsid w:val="00BF31EB"/>
    <w:pPr>
      <w:numPr>
        <w:ilvl w:val="1"/>
      </w:numPr>
      <w:spacing w:after="160"/>
      <w:jc w:val="center"/>
    </w:pPr>
    <w:rPr>
      <w:rFonts w:eastAsiaTheme="minorEastAsia"/>
      <w:b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F31EB"/>
    <w:rPr>
      <w:rFonts w:ascii="Barlow" w:eastAsiaTheme="minorEastAsia" w:hAnsi="Barlow"/>
      <w:b/>
      <w:spacing w:val="15"/>
    </w:rPr>
  </w:style>
  <w:style w:type="paragraph" w:customStyle="1" w:styleId="StyleBodyText11ptLeftAfter0pt">
    <w:name w:val="Style Body Text 11 pt Left After:  0 pt"/>
    <w:basedOn w:val="BodyText"/>
    <w:rsid w:val="00BC7103"/>
    <w:pPr>
      <w:spacing w:after="0"/>
      <w:jc w:val="left"/>
    </w:pPr>
    <w:rPr>
      <w:sz w:val="22"/>
    </w:rPr>
  </w:style>
  <w:style w:type="paragraph" w:customStyle="1" w:styleId="StyleBodyText11ptLeftAfter0pt1">
    <w:name w:val="Style Body Text 11 pt Left After:  0 pt1"/>
    <w:basedOn w:val="BodyText"/>
    <w:rsid w:val="00BC7103"/>
    <w:pPr>
      <w:spacing w:after="0"/>
      <w:jc w:val="left"/>
    </w:pPr>
    <w:rPr>
      <w:sz w:val="22"/>
    </w:rPr>
  </w:style>
  <w:style w:type="table" w:styleId="TableGrid8">
    <w:name w:val="Table Grid 8"/>
    <w:basedOn w:val="TableNormal"/>
    <w:rsid w:val="001D5D79"/>
    <w:pPr>
      <w:spacing w:before="120" w:after="120" w:line="240" w:lineRule="auto"/>
    </w:pPr>
    <w:rPr>
      <w:rFonts w:ascii="Times New Roman" w:eastAsia="Times New Roman" w:hAnsi="Times New Roman"/>
      <w:sz w:val="20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A43E76"/>
    <w:pPr>
      <w:spacing w:after="0" w:line="240" w:lineRule="auto"/>
    </w:pPr>
    <w:rPr>
      <w:rFonts w:ascii="Arial" w:hAnsi="Arial"/>
    </w:rPr>
  </w:style>
  <w:style w:type="table" w:customStyle="1" w:styleId="TableGrid1">
    <w:name w:val="Table Grid1"/>
    <w:basedOn w:val="TableNormal"/>
    <w:next w:val="TableGrid"/>
    <w:rsid w:val="009C7E6C"/>
    <w:pPr>
      <w:spacing w:after="0"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1B7FC9"/>
    <w:pPr>
      <w:spacing w:after="0"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34"/>
    <w:rsid w:val="00EF33C8"/>
  </w:style>
  <w:style w:type="paragraph" w:customStyle="1" w:styleId="TableHeaderRow">
    <w:name w:val="Table Header Row"/>
    <w:basedOn w:val="Normal"/>
    <w:uiPriority w:val="11"/>
    <w:qFormat/>
    <w:rsid w:val="00776A4F"/>
    <w:pPr>
      <w:jc w:val="center"/>
    </w:pPr>
    <w:rPr>
      <w:rFonts w:eastAsia="Times New Roman"/>
      <w:b/>
      <w:bCs/>
    </w:rPr>
  </w:style>
  <w:style w:type="table" w:customStyle="1" w:styleId="TableGrid3">
    <w:name w:val="Table Grid3"/>
    <w:basedOn w:val="TableNormal"/>
    <w:next w:val="TableGrid"/>
    <w:rsid w:val="00225ED1"/>
    <w:pPr>
      <w:spacing w:after="0"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Caption11pt">
    <w:name w:val="Style Caption + 11 pt"/>
    <w:basedOn w:val="Caption"/>
    <w:rsid w:val="00D45424"/>
    <w:rPr>
      <w:rFonts w:ascii="Barlow Light" w:hAnsi="Barlow Light"/>
      <w:b/>
      <w:bCs/>
      <w:kern w:val="28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5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9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McLane\Downloads\Plan_or_Process_Template%20(57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f62169-936e-41c6-8191-be77cbf06c4f">
      <Terms xmlns="http://schemas.microsoft.com/office/infopath/2007/PartnerControls"/>
    </lcf76f155ced4ddcb4097134ff3c332f>
    <TaxCatchAll xmlns="7e81db4a-5264-416b-bbd8-70c85913c5e7" xsi:nil="true"/>
    <Person xmlns="c4f62169-936e-41c6-8191-be77cbf06c4f">
      <UserInfo>
        <DisplayName/>
        <AccountId xsi:nil="true"/>
        <AccountType/>
      </UserInfo>
    </Person>
    <BlakeComments xmlns="c4f62169-936e-41c6-8191-be77cbf06c4f" xsi:nil="true"/>
    <Order0 xmlns="c4f62169-936e-41c6-8191-be77cbf06c4f">3</Order0>
    <REName xmlns="c4f62169-936e-41c6-8191-be77cbf06c4f">J. Chu</RENam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C0F35922F3584293F79679F495DA32" ma:contentTypeVersion="19" ma:contentTypeDescription="Create a new document." ma:contentTypeScope="" ma:versionID="70fbab4ac3b8596f20cac40c8ed2e636">
  <xsd:schema xmlns:xsd="http://www.w3.org/2001/XMLSchema" xmlns:xs="http://www.w3.org/2001/XMLSchema" xmlns:p="http://schemas.microsoft.com/office/2006/metadata/properties" xmlns:ns2="c4f62169-936e-41c6-8191-be77cbf06c4f" xmlns:ns3="7e81db4a-5264-416b-bbd8-70c85913c5e7" targetNamespace="http://schemas.microsoft.com/office/2006/metadata/properties" ma:root="true" ma:fieldsID="fcf9a919dc388e43b3f3fdad10641c43" ns2:_="" ns3:_="">
    <xsd:import namespace="c4f62169-936e-41c6-8191-be77cbf06c4f"/>
    <xsd:import namespace="7e81db4a-5264-416b-bbd8-70c85913c5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BlakeComments" minOccurs="0"/>
                <xsd:element ref="ns2:MediaServiceOCR" minOccurs="0"/>
                <xsd:element ref="ns2:MediaLengthInSeconds" minOccurs="0"/>
                <xsd:element ref="ns2:Order0" minOccurs="0"/>
                <xsd:element ref="ns2:MediaServiceObjectDetectorVersions" minOccurs="0"/>
                <xsd:element ref="ns2:Person" minOccurs="0"/>
                <xsd:element ref="ns2:MediaServiceSearchProperties" minOccurs="0"/>
                <xsd:element ref="ns2:RE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f62169-936e-41c6-8191-be77cbf06c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66e6f47-1d2c-4a13-a59b-fb28d421db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BlakeComments" ma:index="19" nillable="true" ma:displayName="Blake Comments" ma:format="Dropdown" ma:internalName="BlakeComments">
      <xsd:simpleType>
        <xsd:restriction base="dms:Text">
          <xsd:maxLength value="255"/>
        </xsd:restriction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Order0" ma:index="22" nillable="true" ma:displayName="Order" ma:default="3" ma:format="Dropdown" ma:indexed="true" ma:internalName="Order0" ma:percentage="FALSE">
      <xsd:simpleType>
        <xsd:restriction base="dms:Number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Person" ma:index="24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REName" ma:index="26" nillable="true" ma:displayName="RE Name" ma:default="J. Chu" ma:description="RE for this drawing" ma:format="Dropdown" ma:internalName="RENam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81db4a-5264-416b-bbd8-70c85913c5e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37ebf9a-5a09-449e-b8f9-47ddfdcc5260}" ma:internalName="TaxCatchAll" ma:showField="CatchAllData" ma:web="7e81db4a-5264-416b-bbd8-70c85913c5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BC7C8-FE0F-4E84-9386-38F5B49A1F52}">
  <ds:schemaRefs>
    <ds:schemaRef ds:uri="http://schemas.microsoft.com/office/2006/metadata/properties"/>
    <ds:schemaRef ds:uri="http://schemas.microsoft.com/office/infopath/2007/PartnerControls"/>
    <ds:schemaRef ds:uri="c4f62169-936e-41c6-8191-be77cbf06c4f"/>
    <ds:schemaRef ds:uri="7e81db4a-5264-416b-bbd8-70c85913c5e7"/>
  </ds:schemaRefs>
</ds:datastoreItem>
</file>

<file path=customXml/itemProps2.xml><?xml version="1.0" encoding="utf-8"?>
<ds:datastoreItem xmlns:ds="http://schemas.openxmlformats.org/officeDocument/2006/customXml" ds:itemID="{4F8F4318-C9DE-44A0-947E-8A4B17B84D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f62169-936e-41c6-8191-be77cbf06c4f"/>
    <ds:schemaRef ds:uri="7e81db4a-5264-416b-bbd8-70c85913c5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6C2654-AB31-4594-B103-EC6FEE4B5D7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8FE073-8CD4-434E-A758-AC8453ED7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Plan_or_Process_Template (57)</Template>
  <TotalTime>174</TotalTime>
  <Pages>5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Template, Statement of Work (SOW), Consultant Services</vt:lpstr>
    </vt:vector>
  </TitlesOfParts>
  <Company>Blue Origin, LLC</Company>
  <LinksUpToDate>false</LinksUpToDate>
  <CharactersWithSpaces>924</CharactersWithSpaces>
  <SharedDoc>false</SharedDoc>
  <HLinks>
    <vt:vector size="126" baseType="variant">
      <vt:variant>
        <vt:i4>393299</vt:i4>
      </vt:variant>
      <vt:variant>
        <vt:i4>150</vt:i4>
      </vt:variant>
      <vt:variant>
        <vt:i4>0</vt:i4>
      </vt:variant>
      <vt:variant>
        <vt:i4>5</vt:i4>
      </vt:variant>
      <vt:variant>
        <vt:lpwstr>\\blueorigin\fs\Staff\Technical_Library\Acronyms\Instructions.docx</vt:lpwstr>
      </vt:variant>
      <vt:variant>
        <vt:lpwstr/>
      </vt:variant>
      <vt:variant>
        <vt:i4>1048637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_Toc157591265</vt:lpwstr>
      </vt:variant>
      <vt:variant>
        <vt:i4>1048637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_Toc157591264</vt:lpwstr>
      </vt:variant>
      <vt:variant>
        <vt:i4>1048637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_Toc157591263</vt:lpwstr>
      </vt:variant>
      <vt:variant>
        <vt:i4>1048637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_Toc157591262</vt:lpwstr>
      </vt:variant>
      <vt:variant>
        <vt:i4>1048637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_Toc157591261</vt:lpwstr>
      </vt:variant>
      <vt:variant>
        <vt:i4>1048637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_Toc157591260</vt:lpwstr>
      </vt:variant>
      <vt:variant>
        <vt:i4>1245245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_Toc157591259</vt:lpwstr>
      </vt:variant>
      <vt:variant>
        <vt:i4>1245245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_Toc157591258</vt:lpwstr>
      </vt:variant>
      <vt:variant>
        <vt:i4>1245245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_Toc157591257</vt:lpwstr>
      </vt:variant>
      <vt:variant>
        <vt:i4>1245245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_Toc157591256</vt:lpwstr>
      </vt:variant>
      <vt:variant>
        <vt:i4>1245245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_Toc157591255</vt:lpwstr>
      </vt:variant>
      <vt:variant>
        <vt:i4>1245245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_Toc157591254</vt:lpwstr>
      </vt:variant>
      <vt:variant>
        <vt:i4>1245245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_Toc157591253</vt:lpwstr>
      </vt:variant>
      <vt:variant>
        <vt:i4>1245245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_Toc157591252</vt:lpwstr>
      </vt:variant>
      <vt:variant>
        <vt:i4>1245245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_Toc157591251</vt:lpwstr>
      </vt:variant>
      <vt:variant>
        <vt:i4>1245245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_Toc157591250</vt:lpwstr>
      </vt:variant>
      <vt:variant>
        <vt:i4>1179709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_Toc157591249</vt:lpwstr>
      </vt:variant>
      <vt:variant>
        <vt:i4>1179709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_Toc157591248</vt:lpwstr>
      </vt:variant>
      <vt:variant>
        <vt:i4>1179709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_Toc157591247</vt:lpwstr>
      </vt:variant>
      <vt:variant>
        <vt:i4>1179709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_Toc157591246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Template, Statement of Work (SOW), Consultant Services</dc:title>
  <dc:subject/>
  <dc:creator>Steve Moffitt</dc:creator>
  <cp:keywords/>
  <dc:description/>
  <cp:lastModifiedBy>Tim Smith</cp:lastModifiedBy>
  <cp:revision>22</cp:revision>
  <cp:lastPrinted>2025-02-06T17:52:00Z</cp:lastPrinted>
  <dcterms:created xsi:type="dcterms:W3CDTF">2024-04-30T23:20:00Z</dcterms:created>
  <dcterms:modified xsi:type="dcterms:W3CDTF">2025-02-06T17:53:00Z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number">
    <vt:lpwstr>CMCD-68149-B</vt:lpwstr>
  </property>
  <property fmtid="{D5CDD505-2E9C-101B-9397-08002B2CF9AE}" pid="3" name="Date completed">
    <vt:lpwstr>YYYY-XX-XX-DRAFT</vt:lpwstr>
  </property>
  <property fmtid="{D5CDD505-2E9C-101B-9397-08002B2CF9AE}" pid="4" name="GrammarlyDocumentId">
    <vt:lpwstr>bdd75f959945dc3bbac3b240924b867e59e8ee4d498b7dfa0b1236f42d8d46d8</vt:lpwstr>
  </property>
  <property fmtid="{D5CDD505-2E9C-101B-9397-08002B2CF9AE}" pid="5" name="MediaServiceImageTags">
    <vt:lpwstr/>
  </property>
  <property fmtid="{D5CDD505-2E9C-101B-9397-08002B2CF9AE}" pid="6" name="ContentTypeId">
    <vt:lpwstr>0x010100F6C0F35922F3584293F79679F495DA32</vt:lpwstr>
  </property>
</Properties>
</file>